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626B" w:rsidRDefault="00BB626B" w:rsidP="00BB626B">
      <w:pPr>
        <w:jc w:val="both"/>
        <w:rPr>
          <w:sz w:val="20"/>
          <w:szCs w:val="20"/>
        </w:rPr>
      </w:pPr>
    </w:p>
    <w:p w:rsidR="00BB626B" w:rsidRDefault="00BB626B" w:rsidP="00BB626B">
      <w:pPr>
        <w:jc w:val="right"/>
      </w:pPr>
      <w:r>
        <w:t>……………………, dnia ……………….. 20</w:t>
      </w:r>
      <w:r w:rsidR="00677DB0">
        <w:t>23</w:t>
      </w:r>
      <w:r>
        <w:t xml:space="preserve"> r.</w:t>
      </w:r>
    </w:p>
    <w:p w:rsidR="00BB626B" w:rsidRDefault="00BB626B" w:rsidP="00BB626B"/>
    <w:p w:rsidR="00BB626B" w:rsidRDefault="001C6D2E" w:rsidP="00BB626B">
      <w:pPr>
        <w:jc w:val="center"/>
        <w:rPr>
          <w:b/>
        </w:rPr>
      </w:pPr>
      <w:r>
        <w:rPr>
          <w:b/>
        </w:rPr>
        <w:t>FORMULARZ OFERTOWY</w:t>
      </w:r>
    </w:p>
    <w:p w:rsidR="0010186D" w:rsidRDefault="0010186D" w:rsidP="00BB626B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8"/>
        <w:gridCol w:w="6582"/>
      </w:tblGrid>
      <w:tr w:rsidR="009E7A5A" w:rsidRPr="00837718" w:rsidTr="009E7A5A">
        <w:trPr>
          <w:trHeight w:val="835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:rsidR="009E7A5A" w:rsidRPr="00837718" w:rsidRDefault="009E7A5A" w:rsidP="008B2634">
            <w:pPr>
              <w:jc w:val="center"/>
              <w:rPr>
                <w:b/>
              </w:rPr>
            </w:pPr>
          </w:p>
          <w:p w:rsidR="009E7A5A" w:rsidRPr="00837718" w:rsidRDefault="009E7A5A" w:rsidP="008B2634">
            <w:pPr>
              <w:jc w:val="center"/>
              <w:rPr>
                <w:b/>
              </w:rPr>
            </w:pPr>
            <w:r w:rsidRPr="00837718">
              <w:rPr>
                <w:b/>
              </w:rPr>
              <w:t>Nazwa i adres wykonawcy</w:t>
            </w:r>
          </w:p>
          <w:p w:rsidR="009E7A5A" w:rsidRPr="00837718" w:rsidRDefault="009E7A5A" w:rsidP="008B2634">
            <w:pPr>
              <w:jc w:val="center"/>
              <w:rPr>
                <w:b/>
              </w:rPr>
            </w:pPr>
          </w:p>
        </w:tc>
        <w:tc>
          <w:tcPr>
            <w:tcW w:w="6778" w:type="dxa"/>
          </w:tcPr>
          <w:p w:rsidR="009E7A5A" w:rsidRPr="00837718" w:rsidRDefault="009E7A5A" w:rsidP="008B2634">
            <w:pPr>
              <w:rPr>
                <w:b/>
              </w:rPr>
            </w:pPr>
          </w:p>
        </w:tc>
      </w:tr>
      <w:tr w:rsidR="009E7A5A" w:rsidRPr="00837718" w:rsidTr="009E7A5A">
        <w:trPr>
          <w:trHeight w:val="692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:rsidR="009E7A5A" w:rsidRPr="00837718" w:rsidRDefault="009E7A5A" w:rsidP="008B2634">
            <w:pPr>
              <w:jc w:val="center"/>
              <w:rPr>
                <w:b/>
              </w:rPr>
            </w:pPr>
            <w:r w:rsidRPr="00837718">
              <w:rPr>
                <w:b/>
              </w:rPr>
              <w:t>NIP</w:t>
            </w:r>
          </w:p>
        </w:tc>
        <w:tc>
          <w:tcPr>
            <w:tcW w:w="6778" w:type="dxa"/>
          </w:tcPr>
          <w:p w:rsidR="009E7A5A" w:rsidRPr="00837718" w:rsidRDefault="009E7A5A" w:rsidP="008B2634">
            <w:pPr>
              <w:rPr>
                <w:b/>
              </w:rPr>
            </w:pPr>
          </w:p>
        </w:tc>
      </w:tr>
      <w:tr w:rsidR="009E7A5A" w:rsidRPr="00837718" w:rsidTr="009E7A5A">
        <w:trPr>
          <w:trHeight w:val="699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:rsidR="009E7A5A" w:rsidRPr="00837718" w:rsidRDefault="009E7A5A" w:rsidP="008B2634">
            <w:pPr>
              <w:jc w:val="center"/>
              <w:rPr>
                <w:b/>
              </w:rPr>
            </w:pPr>
            <w:r w:rsidRPr="00837718">
              <w:rPr>
                <w:b/>
              </w:rPr>
              <w:t>REGON</w:t>
            </w:r>
          </w:p>
        </w:tc>
        <w:tc>
          <w:tcPr>
            <w:tcW w:w="6778" w:type="dxa"/>
          </w:tcPr>
          <w:p w:rsidR="009E7A5A" w:rsidRPr="00837718" w:rsidRDefault="009E7A5A" w:rsidP="008B2634">
            <w:pPr>
              <w:rPr>
                <w:b/>
              </w:rPr>
            </w:pPr>
          </w:p>
        </w:tc>
      </w:tr>
      <w:tr w:rsidR="009E7A5A" w:rsidRPr="00837718" w:rsidTr="009E7A5A">
        <w:trPr>
          <w:trHeight w:val="854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:rsidR="009E7A5A" w:rsidRPr="00837718" w:rsidRDefault="009E7A5A" w:rsidP="008B2634">
            <w:pPr>
              <w:jc w:val="center"/>
              <w:rPr>
                <w:b/>
              </w:rPr>
            </w:pPr>
          </w:p>
          <w:p w:rsidR="009E7A5A" w:rsidRPr="00837718" w:rsidRDefault="009E7A5A" w:rsidP="008B2634">
            <w:pPr>
              <w:jc w:val="center"/>
              <w:rPr>
                <w:b/>
              </w:rPr>
            </w:pPr>
            <w:r w:rsidRPr="00837718">
              <w:rPr>
                <w:b/>
              </w:rPr>
              <w:t>Nr konta bankowego</w:t>
            </w:r>
          </w:p>
          <w:p w:rsidR="009E7A5A" w:rsidRPr="00837718" w:rsidRDefault="009E7A5A" w:rsidP="008B2634">
            <w:pPr>
              <w:jc w:val="center"/>
              <w:rPr>
                <w:b/>
              </w:rPr>
            </w:pPr>
          </w:p>
        </w:tc>
        <w:tc>
          <w:tcPr>
            <w:tcW w:w="6778" w:type="dxa"/>
          </w:tcPr>
          <w:p w:rsidR="009E7A5A" w:rsidRPr="00837718" w:rsidRDefault="009E7A5A" w:rsidP="008B2634">
            <w:pPr>
              <w:rPr>
                <w:b/>
              </w:rPr>
            </w:pPr>
          </w:p>
        </w:tc>
      </w:tr>
      <w:tr w:rsidR="009E7A5A" w:rsidRPr="00837718" w:rsidTr="009E7A5A">
        <w:trPr>
          <w:trHeight w:val="696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:rsidR="009E7A5A" w:rsidRPr="00837718" w:rsidRDefault="009E7A5A" w:rsidP="008B2634">
            <w:pPr>
              <w:jc w:val="center"/>
              <w:rPr>
                <w:b/>
              </w:rPr>
            </w:pPr>
            <w:r w:rsidRPr="00837718">
              <w:rPr>
                <w:b/>
              </w:rPr>
              <w:t>Telefon</w:t>
            </w:r>
          </w:p>
        </w:tc>
        <w:tc>
          <w:tcPr>
            <w:tcW w:w="6778" w:type="dxa"/>
          </w:tcPr>
          <w:p w:rsidR="009E7A5A" w:rsidRPr="00837718" w:rsidRDefault="009E7A5A" w:rsidP="008B2634">
            <w:pPr>
              <w:rPr>
                <w:b/>
              </w:rPr>
            </w:pPr>
          </w:p>
        </w:tc>
      </w:tr>
      <w:tr w:rsidR="009E7A5A" w:rsidRPr="00837718" w:rsidTr="009E7A5A">
        <w:trPr>
          <w:trHeight w:val="68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:rsidR="009E7A5A" w:rsidRPr="00837718" w:rsidRDefault="009E7A5A" w:rsidP="008B2634">
            <w:pPr>
              <w:jc w:val="center"/>
              <w:rPr>
                <w:b/>
              </w:rPr>
            </w:pPr>
            <w:r w:rsidRPr="00837718">
              <w:rPr>
                <w:b/>
              </w:rPr>
              <w:t>E-mail</w:t>
            </w:r>
          </w:p>
        </w:tc>
        <w:tc>
          <w:tcPr>
            <w:tcW w:w="6778" w:type="dxa"/>
          </w:tcPr>
          <w:p w:rsidR="009E7A5A" w:rsidRPr="00837718" w:rsidRDefault="009E7A5A" w:rsidP="008B2634">
            <w:pPr>
              <w:rPr>
                <w:b/>
              </w:rPr>
            </w:pPr>
            <w:bookmarkStart w:id="0" w:name="_GoBack"/>
            <w:bookmarkEnd w:id="0"/>
          </w:p>
        </w:tc>
      </w:tr>
      <w:tr w:rsidR="009E7A5A" w:rsidRPr="00837718" w:rsidTr="009E7A5A">
        <w:trPr>
          <w:trHeight w:val="68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:rsidR="009E7A5A" w:rsidRPr="00837718" w:rsidRDefault="009E7A5A" w:rsidP="008B2634">
            <w:pPr>
              <w:jc w:val="center"/>
              <w:rPr>
                <w:b/>
              </w:rPr>
            </w:pPr>
            <w:r>
              <w:rPr>
                <w:b/>
              </w:rPr>
              <w:t>Imię i Nazwisko osoby kontaktowej</w:t>
            </w:r>
          </w:p>
        </w:tc>
        <w:tc>
          <w:tcPr>
            <w:tcW w:w="6778" w:type="dxa"/>
          </w:tcPr>
          <w:p w:rsidR="009E7A5A" w:rsidRPr="00837718" w:rsidRDefault="009E7A5A" w:rsidP="008B2634">
            <w:pPr>
              <w:rPr>
                <w:b/>
              </w:rPr>
            </w:pPr>
          </w:p>
        </w:tc>
      </w:tr>
    </w:tbl>
    <w:p w:rsidR="009E7A5A" w:rsidRDefault="009E7A5A" w:rsidP="009E7A5A">
      <w:pPr>
        <w:spacing w:after="240"/>
      </w:pPr>
    </w:p>
    <w:p w:rsidR="00BB626B" w:rsidRPr="009E7A5A" w:rsidRDefault="00BB626B" w:rsidP="009E7A5A">
      <w:pPr>
        <w:spacing w:after="240"/>
      </w:pPr>
      <w:r>
        <w:t>Odpowiadając na za</w:t>
      </w:r>
      <w:r w:rsidR="001C6D2E">
        <w:t xml:space="preserve">pytanie </w:t>
      </w:r>
      <w:r>
        <w:t>ofert</w:t>
      </w:r>
      <w:r w:rsidR="001C6D2E">
        <w:t xml:space="preserve">owe z dnia </w:t>
      </w:r>
      <w:r w:rsidR="00B12CEE">
        <w:t>14</w:t>
      </w:r>
      <w:r w:rsidR="001C6D2E">
        <w:t>.</w:t>
      </w:r>
      <w:r w:rsidR="00B12CEE">
        <w:t>11</w:t>
      </w:r>
      <w:r w:rsidR="001C6D2E">
        <w:t xml:space="preserve">.2023 r. </w:t>
      </w:r>
      <w:r w:rsidR="0010186D" w:rsidRPr="0010186D">
        <w:rPr>
          <w:sz w:val="20"/>
          <w:szCs w:val="20"/>
        </w:rPr>
        <w:t xml:space="preserve"> </w:t>
      </w:r>
      <w:r w:rsidR="009E7A5A" w:rsidRPr="009E7A5A">
        <w:t>na zadanie pn.</w:t>
      </w:r>
      <w:r w:rsidR="009E7A5A">
        <w:t xml:space="preserve"> </w:t>
      </w:r>
      <w:r w:rsidR="009E7A5A" w:rsidRPr="009E7A5A">
        <w:t>„</w:t>
      </w:r>
      <w:r w:rsidR="009E7A5A" w:rsidRPr="00677DB0">
        <w:rPr>
          <w:b/>
        </w:rPr>
        <w:t>Opracowanie Gminnego Programu Rewitalizacji dla Gminy Mirów na lata 2024 ÷ 2030</w:t>
      </w:r>
      <w:r w:rsidR="009E7A5A" w:rsidRPr="009E7A5A">
        <w:t>”</w:t>
      </w:r>
    </w:p>
    <w:p w:rsidR="00BB626B" w:rsidRDefault="00BB626B" w:rsidP="00B12CEE">
      <w:pPr>
        <w:spacing w:line="276" w:lineRule="auto"/>
        <w:jc w:val="center"/>
      </w:pPr>
    </w:p>
    <w:p w:rsidR="00BB626B" w:rsidRDefault="009E7A5A" w:rsidP="00B12CEE">
      <w:pPr>
        <w:spacing w:line="276" w:lineRule="auto"/>
        <w:jc w:val="both"/>
      </w:pPr>
      <w:r>
        <w:t>o</w:t>
      </w:r>
      <w:r w:rsidR="00BB626B">
        <w:t>feruję</w:t>
      </w:r>
      <w:r>
        <w:t xml:space="preserve"> wykonanie zamówienia</w:t>
      </w:r>
      <w:r w:rsidR="00BB626B">
        <w:t>:</w:t>
      </w:r>
    </w:p>
    <w:p w:rsidR="00BB626B" w:rsidRDefault="00BB626B" w:rsidP="00B12CEE">
      <w:pPr>
        <w:numPr>
          <w:ilvl w:val="0"/>
          <w:numId w:val="5"/>
        </w:numPr>
        <w:spacing w:line="276" w:lineRule="auto"/>
        <w:jc w:val="both"/>
      </w:pPr>
      <w:r>
        <w:t>Cena netto: …………. złotych (słownie: …………</w:t>
      </w:r>
      <w:r w:rsidR="00677DB0">
        <w:t>………</w:t>
      </w:r>
      <w:r>
        <w:t>…………………………..),</w:t>
      </w:r>
    </w:p>
    <w:p w:rsidR="00BB626B" w:rsidRDefault="00BB626B" w:rsidP="00B12CEE">
      <w:pPr>
        <w:spacing w:line="276" w:lineRule="auto"/>
        <w:ind w:firstLine="708"/>
        <w:jc w:val="both"/>
      </w:pPr>
      <w:r>
        <w:t>Podatek od towarów i usług …</w:t>
      </w:r>
      <w:r w:rsidR="00677DB0">
        <w:t xml:space="preserve">.. </w:t>
      </w:r>
      <w:r>
        <w:t xml:space="preserve">%, </w:t>
      </w:r>
    </w:p>
    <w:p w:rsidR="00BB626B" w:rsidRDefault="00BB626B" w:rsidP="00B12CEE">
      <w:pPr>
        <w:spacing w:line="276" w:lineRule="auto"/>
        <w:ind w:left="720"/>
        <w:jc w:val="both"/>
      </w:pPr>
      <w:r>
        <w:t xml:space="preserve">Cena brutto: </w:t>
      </w:r>
      <w:r w:rsidR="00677DB0">
        <w:t>………………………………………………</w:t>
      </w:r>
      <w:r>
        <w:t>. złotych</w:t>
      </w:r>
      <w:r w:rsidR="00677DB0">
        <w:t xml:space="preserve"> </w:t>
      </w:r>
      <w:r>
        <w:t>(słownie:</w:t>
      </w:r>
      <w:r w:rsidR="00677DB0">
        <w:t xml:space="preserve"> </w:t>
      </w:r>
      <w:r>
        <w:t>………</w:t>
      </w:r>
      <w:r w:rsidR="00677DB0">
        <w:t>…………………………………………………</w:t>
      </w:r>
      <w:r>
        <w:t>…….).</w:t>
      </w:r>
    </w:p>
    <w:p w:rsidR="00BB626B" w:rsidRDefault="00F60F87" w:rsidP="00B12CEE">
      <w:pPr>
        <w:numPr>
          <w:ilvl w:val="0"/>
          <w:numId w:val="5"/>
        </w:numPr>
        <w:spacing w:line="276" w:lineRule="auto"/>
        <w:jc w:val="both"/>
      </w:pPr>
      <w:r>
        <w:t>Akceptuj</w:t>
      </w:r>
      <w:r w:rsidR="00677DB0">
        <w:t>ę</w:t>
      </w:r>
      <w:r>
        <w:t xml:space="preserve"> w</w:t>
      </w:r>
      <w:r w:rsidR="00A35719">
        <w:t>ymagany termin realizacji zlecenia</w:t>
      </w:r>
      <w:r w:rsidR="00BB626B">
        <w:t xml:space="preserve">:  </w:t>
      </w:r>
      <w:r>
        <w:t>12 miesięcy od podpisania umowy</w:t>
      </w:r>
    </w:p>
    <w:p w:rsidR="00BB626B" w:rsidRDefault="00BB626B" w:rsidP="00B12CEE">
      <w:pPr>
        <w:numPr>
          <w:ilvl w:val="0"/>
          <w:numId w:val="5"/>
        </w:numPr>
        <w:spacing w:line="276" w:lineRule="auto"/>
        <w:jc w:val="both"/>
      </w:pPr>
      <w:r>
        <w:t xml:space="preserve">Oświadczam, że zawarte w </w:t>
      </w:r>
      <w:r w:rsidR="007E4F5B">
        <w:t>zapytaniu ofertowym</w:t>
      </w:r>
      <w:r w:rsidR="00407EC8">
        <w:t xml:space="preserve"> </w:t>
      </w:r>
      <w:r>
        <w:t xml:space="preserve">warunki </w:t>
      </w:r>
      <w:r w:rsidR="00407EC8">
        <w:t xml:space="preserve">wykonania zamówienia </w:t>
      </w:r>
      <w:r>
        <w:t xml:space="preserve"> akceptuj</w:t>
      </w:r>
      <w:r w:rsidR="00407EC8">
        <w:t>ę</w:t>
      </w:r>
      <w:r>
        <w:t xml:space="preserve"> i zobowiązuję się</w:t>
      </w:r>
      <w:r w:rsidR="00407EC8">
        <w:t>,</w:t>
      </w:r>
      <w:r>
        <w:t xml:space="preserve"> w przypadku przyjęcia mojej oferty</w:t>
      </w:r>
      <w:r w:rsidR="00407EC8">
        <w:t>,</w:t>
      </w:r>
      <w:r>
        <w:t xml:space="preserve"> do </w:t>
      </w:r>
      <w:r w:rsidR="00407EC8">
        <w:t>zawarcia umowy, której wzór stanowi załącznik nr 3 do zapytanie ofertowego.</w:t>
      </w:r>
    </w:p>
    <w:p w:rsidR="0069146A" w:rsidRDefault="0069146A" w:rsidP="00B12CEE">
      <w:pPr>
        <w:numPr>
          <w:ilvl w:val="0"/>
          <w:numId w:val="5"/>
        </w:numPr>
        <w:spacing w:line="276" w:lineRule="auto"/>
        <w:jc w:val="both"/>
      </w:pPr>
      <w:r>
        <w:t>Oświadczam, że spełniam w</w:t>
      </w:r>
      <w:r w:rsidRPr="0069146A">
        <w:t>arunki udziału w postępowaniu</w:t>
      </w:r>
      <w:r>
        <w:t xml:space="preserve"> określone w punkcie 6</w:t>
      </w:r>
      <w:r w:rsidR="00C97AB9">
        <w:t>)</w:t>
      </w:r>
      <w:r>
        <w:t xml:space="preserve"> zapytania ofertowego z dnia 21.04.2023 r.</w:t>
      </w:r>
    </w:p>
    <w:p w:rsidR="00BB626B" w:rsidRDefault="00BB626B" w:rsidP="00B12CEE">
      <w:pPr>
        <w:numPr>
          <w:ilvl w:val="0"/>
          <w:numId w:val="5"/>
        </w:numPr>
        <w:spacing w:line="276" w:lineRule="auto"/>
        <w:jc w:val="both"/>
      </w:pPr>
      <w:r>
        <w:t xml:space="preserve">Załącznikami do </w:t>
      </w:r>
      <w:r w:rsidR="00677DB0">
        <w:t xml:space="preserve">niniejszej oferty </w:t>
      </w:r>
      <w:r>
        <w:t xml:space="preserve">są: </w:t>
      </w:r>
    </w:p>
    <w:p w:rsidR="00C97AB9" w:rsidRDefault="00C97AB9" w:rsidP="00B12CEE">
      <w:pPr>
        <w:pStyle w:val="Akapitzlist"/>
        <w:spacing w:line="276" w:lineRule="auto"/>
      </w:pPr>
    </w:p>
    <w:p w:rsidR="00C97AB9" w:rsidRDefault="00883C2D" w:rsidP="00B12CEE">
      <w:pPr>
        <w:pStyle w:val="Akapitzlist"/>
        <w:numPr>
          <w:ilvl w:val="0"/>
          <w:numId w:val="10"/>
        </w:numPr>
        <w:spacing w:line="276" w:lineRule="auto"/>
        <w:jc w:val="both"/>
      </w:pPr>
      <w:r>
        <w:t xml:space="preserve">Wykaz usług (zał. nr </w:t>
      </w:r>
      <w:r w:rsidR="00516AE6">
        <w:t xml:space="preserve"> 2)</w:t>
      </w:r>
    </w:p>
    <w:p w:rsidR="00677DB0" w:rsidRDefault="00677DB0" w:rsidP="00B12CEE">
      <w:pPr>
        <w:pStyle w:val="Akapitzlist"/>
        <w:numPr>
          <w:ilvl w:val="0"/>
          <w:numId w:val="10"/>
        </w:numPr>
        <w:spacing w:line="276" w:lineRule="auto"/>
        <w:jc w:val="both"/>
      </w:pPr>
      <w:r>
        <w:t>……………………….</w:t>
      </w:r>
    </w:p>
    <w:p w:rsidR="00BB626B" w:rsidRDefault="00BB626B" w:rsidP="00B12CEE">
      <w:pPr>
        <w:spacing w:line="276" w:lineRule="auto"/>
      </w:pPr>
    </w:p>
    <w:p w:rsidR="00BB626B" w:rsidRDefault="00BB626B" w:rsidP="00B12CEE">
      <w:pPr>
        <w:spacing w:line="276" w:lineRule="auto"/>
        <w:jc w:val="right"/>
      </w:pPr>
      <w:r>
        <w:t>…………………………………………………………</w:t>
      </w:r>
    </w:p>
    <w:p w:rsidR="00BB626B" w:rsidRDefault="00BB626B" w:rsidP="00B12CEE">
      <w:pPr>
        <w:spacing w:line="276" w:lineRule="auto"/>
        <w:jc w:val="center"/>
        <w:rPr>
          <w:i/>
        </w:rPr>
      </w:pPr>
      <w:r>
        <w:rPr>
          <w:i/>
        </w:rPr>
        <w:t xml:space="preserve">                                                         ( podpis  </w:t>
      </w:r>
      <w:r w:rsidR="007D1E4F">
        <w:rPr>
          <w:i/>
        </w:rPr>
        <w:t>W</w:t>
      </w:r>
      <w:r>
        <w:rPr>
          <w:i/>
        </w:rPr>
        <w:t>ykonawcy)</w:t>
      </w:r>
    </w:p>
    <w:sectPr w:rsidR="00BB626B" w:rsidSect="001375F4">
      <w:headerReference w:type="default" r:id="rId7"/>
      <w:pgSz w:w="11906" w:h="16838"/>
      <w:pgMar w:top="851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8F1" w:rsidRDefault="001448F1" w:rsidP="00CB771A">
      <w:r>
        <w:separator/>
      </w:r>
    </w:p>
  </w:endnote>
  <w:endnote w:type="continuationSeparator" w:id="0">
    <w:p w:rsidR="001448F1" w:rsidRDefault="001448F1" w:rsidP="00CB7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8F1" w:rsidRDefault="001448F1" w:rsidP="00CB771A">
      <w:r>
        <w:separator/>
      </w:r>
    </w:p>
  </w:footnote>
  <w:footnote w:type="continuationSeparator" w:id="0">
    <w:p w:rsidR="001448F1" w:rsidRDefault="001448F1" w:rsidP="00CB7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D2E" w:rsidRPr="001C6D2E" w:rsidRDefault="00D13CFB" w:rsidP="001C6D2E">
    <w:pPr>
      <w:spacing w:after="200" w:line="276" w:lineRule="auto"/>
      <w:ind w:left="5954"/>
      <w:rPr>
        <w:sz w:val="16"/>
        <w:szCs w:val="16"/>
      </w:rPr>
    </w:pPr>
    <w:r w:rsidRPr="00D13CFB">
      <w:rPr>
        <w:sz w:val="16"/>
        <w:szCs w:val="16"/>
      </w:rPr>
      <w:t xml:space="preserve">Załącznik nr  </w:t>
    </w:r>
    <w:r w:rsidR="001C6D2E">
      <w:rPr>
        <w:sz w:val="16"/>
        <w:szCs w:val="16"/>
      </w:rPr>
      <w:t>1</w:t>
    </w:r>
    <w:r w:rsidRPr="00D13CFB">
      <w:rPr>
        <w:sz w:val="16"/>
        <w:szCs w:val="16"/>
      </w:rPr>
      <w:br/>
    </w:r>
    <w:r w:rsidR="001C6D2E">
      <w:rPr>
        <w:sz w:val="16"/>
        <w:szCs w:val="16"/>
      </w:rPr>
      <w:t>do zapytania ofertowego nr BG.271..</w:t>
    </w:r>
    <w:r w:rsidR="00B12CEE">
      <w:rPr>
        <w:sz w:val="16"/>
        <w:szCs w:val="16"/>
      </w:rPr>
      <w:t>29</w:t>
    </w:r>
    <w:r w:rsidR="001C6D2E">
      <w:rPr>
        <w:sz w:val="16"/>
        <w:szCs w:val="16"/>
      </w:rPr>
      <w:t>.2023</w:t>
    </w:r>
    <w:r w:rsidR="001C6D2E" w:rsidRPr="001C6D2E">
      <w:rPr>
        <w:sz w:val="16"/>
        <w:szCs w:val="16"/>
      </w:rPr>
      <w:t xml:space="preserve"> </w:t>
    </w:r>
    <w:r w:rsidR="001C6D2E">
      <w:rPr>
        <w:sz w:val="16"/>
        <w:szCs w:val="16"/>
      </w:rPr>
      <w:br/>
      <w:t xml:space="preserve">z </w:t>
    </w:r>
    <w:r w:rsidR="001C6D2E" w:rsidRPr="001C6D2E">
      <w:rPr>
        <w:sz w:val="16"/>
        <w:szCs w:val="16"/>
      </w:rPr>
      <w:t xml:space="preserve">dnia </w:t>
    </w:r>
    <w:r w:rsidR="00B12CEE">
      <w:rPr>
        <w:sz w:val="16"/>
        <w:szCs w:val="16"/>
      </w:rPr>
      <w:t>14</w:t>
    </w:r>
    <w:r w:rsidR="001C6D2E" w:rsidRPr="001C6D2E">
      <w:rPr>
        <w:sz w:val="16"/>
        <w:szCs w:val="16"/>
      </w:rPr>
      <w:t>.</w:t>
    </w:r>
    <w:r w:rsidR="00B12CEE">
      <w:rPr>
        <w:sz w:val="16"/>
        <w:szCs w:val="16"/>
      </w:rPr>
      <w:t>11</w:t>
    </w:r>
    <w:r w:rsidR="001C6D2E" w:rsidRPr="001C6D2E">
      <w:rPr>
        <w:sz w:val="16"/>
        <w:szCs w:val="16"/>
      </w:rPr>
      <w:t>.2023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C2DC4"/>
    <w:multiLevelType w:val="hybridMultilevel"/>
    <w:tmpl w:val="A978EA4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875AC0"/>
    <w:multiLevelType w:val="hybridMultilevel"/>
    <w:tmpl w:val="6390F93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A57C22"/>
    <w:multiLevelType w:val="hybridMultilevel"/>
    <w:tmpl w:val="0270027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88160D"/>
    <w:multiLevelType w:val="hybridMultilevel"/>
    <w:tmpl w:val="6A0CC5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957E6C"/>
    <w:multiLevelType w:val="hybridMultilevel"/>
    <w:tmpl w:val="CC78CE3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B11530"/>
    <w:multiLevelType w:val="hybridMultilevel"/>
    <w:tmpl w:val="0A5815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4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D2E"/>
    <w:rsid w:val="0010186D"/>
    <w:rsid w:val="001375F4"/>
    <w:rsid w:val="001448F1"/>
    <w:rsid w:val="001622EF"/>
    <w:rsid w:val="001C6D2E"/>
    <w:rsid w:val="00407EC8"/>
    <w:rsid w:val="00516AE6"/>
    <w:rsid w:val="00677DB0"/>
    <w:rsid w:val="0069146A"/>
    <w:rsid w:val="007D1E4F"/>
    <w:rsid w:val="007E4F5B"/>
    <w:rsid w:val="0080073C"/>
    <w:rsid w:val="00883C2D"/>
    <w:rsid w:val="009372E9"/>
    <w:rsid w:val="009A6226"/>
    <w:rsid w:val="009E7A5A"/>
    <w:rsid w:val="00A35719"/>
    <w:rsid w:val="00AE6F3A"/>
    <w:rsid w:val="00B12CEE"/>
    <w:rsid w:val="00BB626B"/>
    <w:rsid w:val="00C97AB9"/>
    <w:rsid w:val="00CB771A"/>
    <w:rsid w:val="00D13CFB"/>
    <w:rsid w:val="00D4365F"/>
    <w:rsid w:val="00D66A03"/>
    <w:rsid w:val="00E36E37"/>
    <w:rsid w:val="00F07BF3"/>
    <w:rsid w:val="00F447F9"/>
    <w:rsid w:val="00F6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8A819"/>
  <w15:docId w15:val="{38F5411E-4836-4C3C-90CC-45F03E0FF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2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BB62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B62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B626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B62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77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77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914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023\271_Zam&#243;wienia%20publiczne\271.6_Zapytanie%20GPR\6_formularz%20ofert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6_formularz ofertowy</Template>
  <TotalTime>160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Trelka</dc:creator>
  <cp:lastModifiedBy>Jacek Trelka</cp:lastModifiedBy>
  <cp:revision>3</cp:revision>
  <cp:lastPrinted>2019-08-13T11:52:00Z</cp:lastPrinted>
  <dcterms:created xsi:type="dcterms:W3CDTF">2023-04-21T05:24:00Z</dcterms:created>
  <dcterms:modified xsi:type="dcterms:W3CDTF">2023-11-14T08:27:00Z</dcterms:modified>
</cp:coreProperties>
</file>