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14817" w14:textId="19C9CC3A" w:rsidR="009F0042" w:rsidRPr="0032094D" w:rsidRDefault="009F0042" w:rsidP="0032094D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094D">
        <w:rPr>
          <w:rFonts w:ascii="Times New Roman" w:hAnsi="Times New Roman" w:cs="Times New Roman"/>
          <w:sz w:val="24"/>
          <w:szCs w:val="24"/>
        </w:rPr>
        <w:t>Załącznik nr 1</w:t>
      </w:r>
    </w:p>
    <w:p w14:paraId="1039309A" w14:textId="585B4A95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94D">
        <w:rPr>
          <w:rFonts w:ascii="Times New Roman" w:hAnsi="Times New Roman" w:cs="Times New Roman"/>
          <w:sz w:val="24"/>
          <w:szCs w:val="24"/>
        </w:rPr>
        <w:t>BG.271</w:t>
      </w:r>
      <w:r w:rsidR="00316970">
        <w:rPr>
          <w:rFonts w:ascii="Times New Roman" w:hAnsi="Times New Roman" w:cs="Times New Roman"/>
          <w:sz w:val="24"/>
          <w:szCs w:val="24"/>
        </w:rPr>
        <w:t>.4.</w:t>
      </w:r>
      <w:r w:rsidRPr="0032094D">
        <w:rPr>
          <w:rFonts w:ascii="Times New Roman" w:hAnsi="Times New Roman" w:cs="Times New Roman"/>
          <w:sz w:val="24"/>
          <w:szCs w:val="24"/>
        </w:rPr>
        <w:t>2025</w:t>
      </w:r>
    </w:p>
    <w:p w14:paraId="7558201B" w14:textId="77777777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BD4F50" w14:textId="1857A4C0" w:rsidR="00867868" w:rsidRPr="0032094D" w:rsidRDefault="009F0042" w:rsidP="0032094D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94D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36AA772C" w14:textId="46DBC32D" w:rsidR="009F0042" w:rsidRPr="0032094D" w:rsidRDefault="009F0042" w:rsidP="0032094D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094D">
        <w:rPr>
          <w:rFonts w:ascii="Times New Roman" w:hAnsi="Times New Roman" w:cs="Times New Roman"/>
          <w:sz w:val="24"/>
          <w:szCs w:val="24"/>
        </w:rPr>
        <w:t>na wykonanie zamówienia pn</w:t>
      </w:r>
      <w:r w:rsidRPr="003065F8">
        <w:rPr>
          <w:rFonts w:ascii="Times New Roman" w:hAnsi="Times New Roman" w:cs="Times New Roman"/>
          <w:sz w:val="24"/>
          <w:szCs w:val="24"/>
        </w:rPr>
        <w:t>.:</w:t>
      </w:r>
      <w:r w:rsidRPr="003209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5F8" w:rsidRPr="006A2969">
        <w:rPr>
          <w:rFonts w:ascii="Times New Roman" w:hAnsi="Times New Roman" w:cs="Times New Roman"/>
          <w:b/>
          <w:bCs/>
          <w:sz w:val="24"/>
          <w:szCs w:val="24"/>
        </w:rPr>
        <w:t>„Zakup zestawu komunalnego z osprzętem w tym mini ciągnika”</w:t>
      </w:r>
      <w:r w:rsidR="003065F8">
        <w:rPr>
          <w:rFonts w:ascii="Times New Roman" w:hAnsi="Times New Roman" w:cs="Times New Roman"/>
          <w:sz w:val="24"/>
          <w:szCs w:val="24"/>
        </w:rPr>
        <w:t xml:space="preserve"> w ramach zadania pn.: </w:t>
      </w:r>
      <w:r w:rsidR="003065F8" w:rsidRPr="006A2969">
        <w:rPr>
          <w:rFonts w:ascii="Times New Roman" w:hAnsi="Times New Roman" w:cs="Times New Roman"/>
          <w:b/>
          <w:bCs/>
          <w:sz w:val="24"/>
          <w:szCs w:val="24"/>
        </w:rPr>
        <w:t>„Rozbudowa budynku świetlicy gminnej w Zbijowie Małym – Centrum Integracji Społecznej wraz z</w:t>
      </w:r>
      <w:r w:rsidR="003065F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3065F8" w:rsidRPr="006A2969">
        <w:rPr>
          <w:rFonts w:ascii="Times New Roman" w:hAnsi="Times New Roman" w:cs="Times New Roman"/>
          <w:b/>
          <w:bCs/>
          <w:sz w:val="24"/>
          <w:szCs w:val="24"/>
        </w:rPr>
        <w:t>zakupem wyposażenia i sprzętu”</w:t>
      </w:r>
    </w:p>
    <w:p w14:paraId="3A2280A4" w14:textId="77777777" w:rsidR="003065F8" w:rsidRDefault="003065F8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8C7279" w14:textId="77DB7B9F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niżej podpisani:</w:t>
      </w:r>
    </w:p>
    <w:p w14:paraId="451060C7" w14:textId="77777777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205D7D73" w14:textId="77777777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Wykonawcy, NIP, REGON)</w:t>
      </w:r>
    </w:p>
    <w:p w14:paraId="3DA25F5F" w14:textId="77777777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319B00" w14:textId="77777777" w:rsidR="009F0042" w:rsidRPr="0032094D" w:rsidRDefault="009F0042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(</w:t>
      </w:r>
      <w:proofErr w:type="spellStart"/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adres</w:t>
      </w:r>
      <w:proofErr w:type="spellEnd"/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, </w:t>
      </w:r>
      <w:proofErr w:type="spellStart"/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adres</w:t>
      </w:r>
      <w:proofErr w:type="spellEnd"/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e-mail, </w:t>
      </w:r>
      <w:proofErr w:type="spellStart"/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telefon</w:t>
      </w:r>
      <w:proofErr w:type="spellEnd"/>
      <w:r w:rsidRPr="0032094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, fax)</w:t>
      </w:r>
    </w:p>
    <w:p w14:paraId="7A857E4F" w14:textId="706A427D" w:rsidR="009F0042" w:rsidRDefault="009F0042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zaproszenie ofertowe dotyczące składania ofert na wykonanie </w:t>
      </w:r>
      <w:r w:rsidR="007D6CAB"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pn.:</w:t>
      </w:r>
      <w:r w:rsidR="007D6CAB" w:rsidRPr="0032094D">
        <w:rPr>
          <w:rFonts w:ascii="Times New Roman" w:hAnsi="Times New Roman" w:cs="Times New Roman"/>
          <w:sz w:val="24"/>
          <w:szCs w:val="24"/>
        </w:rPr>
        <w:t xml:space="preserve"> </w:t>
      </w:r>
      <w:r w:rsidR="00295989" w:rsidRPr="006A2969">
        <w:rPr>
          <w:rFonts w:ascii="Times New Roman" w:hAnsi="Times New Roman" w:cs="Times New Roman"/>
          <w:b/>
          <w:bCs/>
          <w:sz w:val="24"/>
          <w:szCs w:val="24"/>
        </w:rPr>
        <w:t>„Zakup zestawu komunalnego z osprzętem w tym mini ciągnika”</w:t>
      </w:r>
      <w:r w:rsidR="00295989">
        <w:rPr>
          <w:rFonts w:ascii="Times New Roman" w:hAnsi="Times New Roman" w:cs="Times New Roman"/>
          <w:sz w:val="24"/>
          <w:szCs w:val="24"/>
        </w:rPr>
        <w:t xml:space="preserve"> w ramach zadania pn.: </w:t>
      </w:r>
      <w:r w:rsidR="00295989" w:rsidRPr="006A2969">
        <w:rPr>
          <w:rFonts w:ascii="Times New Roman" w:hAnsi="Times New Roman" w:cs="Times New Roman"/>
          <w:b/>
          <w:bCs/>
          <w:sz w:val="24"/>
          <w:szCs w:val="24"/>
        </w:rPr>
        <w:t>„Rozbudowa budynku świetlicy gminnej w Zbijowie Małym – Centrum Integracji Społecznej wraz z</w:t>
      </w:r>
      <w:r w:rsidR="0029598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295989" w:rsidRPr="006A2969">
        <w:rPr>
          <w:rFonts w:ascii="Times New Roman" w:hAnsi="Times New Roman" w:cs="Times New Roman"/>
          <w:b/>
          <w:bCs/>
          <w:sz w:val="24"/>
          <w:szCs w:val="24"/>
        </w:rPr>
        <w:t>zakupem wyposażenia i sprzętu”</w:t>
      </w:r>
      <w:r w:rsidR="002959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6CAB"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następującej treści: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1276"/>
        <w:gridCol w:w="1559"/>
        <w:gridCol w:w="1418"/>
        <w:gridCol w:w="1701"/>
      </w:tblGrid>
      <w:tr w:rsidR="00C76F0C" w14:paraId="26F9BA97" w14:textId="77777777" w:rsidTr="00C76F0C">
        <w:trPr>
          <w:trHeight w:val="270"/>
        </w:trPr>
        <w:tc>
          <w:tcPr>
            <w:tcW w:w="562" w:type="dxa"/>
            <w:vMerge w:val="restart"/>
            <w:shd w:val="clear" w:color="auto" w:fill="BFBFBF" w:themeFill="background1" w:themeFillShade="BF"/>
          </w:tcPr>
          <w:p w14:paraId="0520AA0D" w14:textId="7992963E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2410" w:type="dxa"/>
            <w:vMerge w:val="restart"/>
            <w:shd w:val="clear" w:color="auto" w:fill="BFBFBF" w:themeFill="background1" w:themeFillShade="BF"/>
          </w:tcPr>
          <w:p w14:paraId="51286D5E" w14:textId="12915C83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4253" w:type="dxa"/>
            <w:gridSpan w:val="3"/>
            <w:shd w:val="clear" w:color="auto" w:fill="BFBFBF" w:themeFill="background1" w:themeFillShade="BF"/>
          </w:tcPr>
          <w:p w14:paraId="16F89547" w14:textId="64CB0C6F" w:rsidR="00C76F0C" w:rsidRDefault="00C76F0C" w:rsidP="00C76F0C">
            <w:pPr>
              <w:pStyle w:val="Bezodstpw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1701" w:type="dxa"/>
            <w:vMerge w:val="restart"/>
            <w:shd w:val="clear" w:color="auto" w:fill="BFBFBF" w:themeFill="background1" w:themeFillShade="BF"/>
          </w:tcPr>
          <w:p w14:paraId="59838E5F" w14:textId="24AAD48B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Motogodzin</w:t>
            </w:r>
          </w:p>
        </w:tc>
      </w:tr>
      <w:tr w:rsidR="00C76F0C" w14:paraId="1C94F768" w14:textId="77777777" w:rsidTr="00C76F0C">
        <w:trPr>
          <w:trHeight w:val="135"/>
        </w:trPr>
        <w:tc>
          <w:tcPr>
            <w:tcW w:w="562" w:type="dxa"/>
            <w:vMerge/>
          </w:tcPr>
          <w:p w14:paraId="0991B088" w14:textId="77777777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Merge/>
          </w:tcPr>
          <w:p w14:paraId="352DF466" w14:textId="77777777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3F05C03A" w14:textId="349FD364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11E30E0" w14:textId="4639DA14" w:rsidR="00C76F0C" w:rsidRDefault="00C76F0C" w:rsidP="00C76F0C">
            <w:pPr>
              <w:pStyle w:val="Bezodstpw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E95EB7E" w14:textId="7207FAD8" w:rsidR="00C76F0C" w:rsidRDefault="00C76F0C" w:rsidP="00C76F0C">
            <w:pPr>
              <w:pStyle w:val="Bezodstpw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1701" w:type="dxa"/>
            <w:vMerge/>
            <w:shd w:val="clear" w:color="auto" w:fill="BFBFBF" w:themeFill="background1" w:themeFillShade="BF"/>
          </w:tcPr>
          <w:p w14:paraId="5AAC3C5F" w14:textId="5FD52268" w:rsidR="00C76F0C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41416" w14:paraId="082A044B" w14:textId="77777777" w:rsidTr="00C76F0C">
        <w:tc>
          <w:tcPr>
            <w:tcW w:w="562" w:type="dxa"/>
            <w:shd w:val="clear" w:color="auto" w:fill="BFBFBF" w:themeFill="background1" w:themeFillShade="BF"/>
          </w:tcPr>
          <w:p w14:paraId="5577F1CB" w14:textId="08CBD611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10" w:type="dxa"/>
          </w:tcPr>
          <w:p w14:paraId="7583E8C3" w14:textId="73B377AA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 traktorek</w:t>
            </w:r>
          </w:p>
        </w:tc>
        <w:tc>
          <w:tcPr>
            <w:tcW w:w="1276" w:type="dxa"/>
          </w:tcPr>
          <w:p w14:paraId="60856FE2" w14:textId="790F00F8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0704A29F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6355736" w14:textId="372BC6CB" w:rsidR="00041416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761EAF" wp14:editId="3C1A043F">
                      <wp:simplePos x="0" y="0"/>
                      <wp:positionH relativeFrom="column">
                        <wp:posOffset>826770</wp:posOffset>
                      </wp:positionH>
                      <wp:positionV relativeFrom="paragraph">
                        <wp:posOffset>267651</wp:posOffset>
                      </wp:positionV>
                      <wp:extent cx="1092299" cy="266849"/>
                      <wp:effectExtent l="0" t="0" r="31750" b="19050"/>
                      <wp:wrapNone/>
                      <wp:docPr id="344674178" name="Łącznik prosty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2299" cy="26684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D13420" id="Łącznik prosty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1pt,21.05pt" to="151.1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s+wnQEAAI0DAAAOAAAAZHJzL2Uyb0RvYy54bWysU8tu2zAQvAfIPxC8x5KFwogFyzkkaC9F&#10;G6TNBzDU0iJKcokla8l/H5K25SIpiqLoZcXHzO7OcLW5m6xhe6Cg0XV8uag5Ayex127X8efvH29u&#10;OQtRuF4YdNDxAwR+t72+2oy+hQYHND0QS0lcaEff8SFG31ZVkANYERbowaVLhWRFTFvaVT2JMWW3&#10;pmrqelWNSL0nlBBCOn04XvJtya8UyPhVqQCRmY6n3mKJVOJLjtV2I9odCT9oeWpD/EMXVmiXis6p&#10;HkQU7Cfpd6msloQBVVxItBUqpSUUDUnNsn6j5tsgPBQtyZzgZ5vC/0srv+zv3SMlG0Yf2uAfKauY&#10;FNn8Tf2xqZh1mM2CKTKZDpf1umnWa85kumtWq9sP6+xmdWF7CvEToGV50XGjXRYjWrH/HOIReoYk&#10;3qV+WcWDgQw27gkU032uWNhlNODeENuL9Kj9j+WpbEFmitLGzKT6z6QTNtOgjMvfEmd0qYguzkSr&#10;HdLvqsbp3Ko64s+qj1qz7BfsD+U1ih3pzYuhp/nMQ/XrvtAvf9H2FQAA//8DAFBLAwQUAAYACAAA&#10;ACEAuNCjUtwAAAAJAQAADwAAAGRycy9kb3ducmV2LnhtbEyPwU6DQBCG7ya+w2ZMvNkF2liCLI3R&#10;erIHRA8et+wIpOwsYbeAPr3Tkx6/mT//fJPvFtuLCUffOVIQryIQSLUzHTUKPt5f7lIQPmgyuneE&#10;Cr7Rw664vsp1ZtxMbzhVoRFcQj7TCtoQhkxKX7dotV+5AYl3X260OjCOjTSjnrnc9jKJontpdUd8&#10;odUDPrVYn6qzVbDdv1blMD8ffkq5lWU5uZCePpW6vVkeH0AEXMJfGC76rA4FOx3dmYwXPfM6Sjiq&#10;YJPEIDjAzIOjgnQTgyxy+f+D4hcAAP//AwBQSwECLQAUAAYACAAAACEAtoM4kv4AAADhAQAAEwAA&#10;AAAAAAAAAAAAAAAAAAAAW0NvbnRlbnRfVHlwZXNdLnhtbFBLAQItABQABgAIAAAAIQA4/SH/1gAA&#10;AJQBAAALAAAAAAAAAAAAAAAAAC8BAABfcmVscy8ucmVsc1BLAQItABQABgAIAAAAIQDxzs+wnQEA&#10;AI0DAAAOAAAAAAAAAAAAAAAAAC4CAABkcnMvZTJvRG9jLnhtbFBLAQItABQABgAIAAAAIQC40KNS&#10;3AAAAAkBAAAPAAAAAAAAAAAAAAAAAPcDAABkcnMvZG93bnJldi54bWxQSwUGAAAAAAQABADzAAAA&#10;AAUAAAAA&#10;" strokecolor="black [3040]"/>
                  </w:pict>
                </mc:Fallback>
              </mc:AlternateContent>
            </w:r>
          </w:p>
        </w:tc>
        <w:tc>
          <w:tcPr>
            <w:tcW w:w="1701" w:type="dxa"/>
          </w:tcPr>
          <w:p w14:paraId="7A22126E" w14:textId="1FD5C00C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41416" w14:paraId="1E9E87D6" w14:textId="77777777" w:rsidTr="00C76F0C">
        <w:tc>
          <w:tcPr>
            <w:tcW w:w="562" w:type="dxa"/>
            <w:shd w:val="clear" w:color="auto" w:fill="BFBFBF" w:themeFill="background1" w:themeFillShade="BF"/>
          </w:tcPr>
          <w:p w14:paraId="4EF36E50" w14:textId="4351D2FC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10" w:type="dxa"/>
          </w:tcPr>
          <w:p w14:paraId="6BDBCE53" w14:textId="2E9487D5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Pług do odśnieżania</w:t>
            </w:r>
          </w:p>
        </w:tc>
        <w:tc>
          <w:tcPr>
            <w:tcW w:w="1276" w:type="dxa"/>
          </w:tcPr>
          <w:p w14:paraId="6A872921" w14:textId="605A08C3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6A1112E1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71C33F8" w14:textId="48A7BEC2" w:rsidR="00041416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4DE414" wp14:editId="4C5D8812">
                      <wp:simplePos x="0" y="0"/>
                      <wp:positionH relativeFrom="column">
                        <wp:posOffset>830328</wp:posOffset>
                      </wp:positionH>
                      <wp:positionV relativeFrom="paragraph">
                        <wp:posOffset>-1589</wp:posOffset>
                      </wp:positionV>
                      <wp:extent cx="1088642" cy="270006"/>
                      <wp:effectExtent l="0" t="0" r="35560" b="34925"/>
                      <wp:wrapNone/>
                      <wp:docPr id="1438197285" name="Łącznik prosty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8642" cy="27000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DE30AA" id="Łącznik prosty 1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-.15pt" to="151.1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LXTpAEAAJcDAAAOAAAAZHJzL2Uyb0RvYy54bWysU8tu2zAQvAfoPxC815KNIDUEyz4kaC9B&#10;GjRJ7wy1tIjyhSVjyX/fJWUrQRsURdELwcfO7M7scrMbrWEHwKi9a/lyUXMGTvpOu33Lnx4/f1xz&#10;FpNwnTDeQcuPEPlu++FiM4QGVr73pgNkROJiM4SW9ymFpqqi7MGKuPABHD0qj1YkOuK+6lAMxG5N&#10;tarrq2rw2AX0EmKk25vpkW8Lv1Ig01elIiRmWk61pbJiWZ/zWm03otmjCL2WpzLEP1RhhXaUdKa6&#10;EUmwF9S/UVkt0Uev0kJ6W3mltISigdQs61/UPPQiQNFC5sQw2xT/H628O1y7eyQbhhCbGO4xqxgV&#10;WqaMDt+pp0UXVcrGYttxtg3GxCRdLuv1+upyxZmkt9WnmtqSfa0mnswXMKYv4C3Lm5Yb7bIs0YjD&#10;bUxT6DmEcK+VlF06GsjBxn0DxXSXMxZ0GRK4NsgOgtrb/Vie0pbIDFHamBlU/xl0is0wKIPzt8A5&#10;umT0Ls1Aq53H97Km8VyqmuLPqietWfaz746lL8UO6n4x9DSpebzengv89T9tfwIAAP//AwBQSwME&#10;FAAGAAgAAAAhAJ2JZP/dAAAACAEAAA8AAABkcnMvZG93bnJldi54bWxMj8FOwzAQRO9I/IO1SFyq&#10;1iGBUoU4FarEBQ6Uwgc48ZJE2OsQu6n79ywnOI1Gs5p5W22Ts2LGKQyeFNysMhBIrTcDdQo+3p+W&#10;GxAhajLaekIFZwywrS8vKl0af6I3nA+xE1xCodQK+hjHUsrQ9uh0WPkRibNPPzkd2U6dNJM+cbmz&#10;Ms+ytXR6IF7o9Yi7Htuvw9EpeH7dL855Wi++7++aXZo3Nr0Eq9T1VXp8ABExxb9j+MVndKiZqfFH&#10;MkFY9kXG6FHBsgDBeZHlOYhGwS2rrCv5/4H6BwAA//8DAFBLAQItABQABgAIAAAAIQC2gziS/gAA&#10;AOEBAAATAAAAAAAAAAAAAAAAAAAAAABbQ29udGVudF9UeXBlc10ueG1sUEsBAi0AFAAGAAgAAAAh&#10;ADj9If/WAAAAlAEAAAsAAAAAAAAAAAAAAAAALwEAAF9yZWxzLy5yZWxzUEsBAi0AFAAGAAgAAAAh&#10;AJ8MtdOkAQAAlwMAAA4AAAAAAAAAAAAAAAAALgIAAGRycy9lMm9Eb2MueG1sUEsBAi0AFAAGAAgA&#10;AAAhAJ2JZP/dAAAACAEAAA8AAAAAAAAAAAAAAAAA/gMAAGRycy9kb3ducmV2LnhtbFBLBQYAAAAA&#10;BAAEAPMAAAAIBQAAAAA=&#10;" strokecolor="black [3040]"/>
                  </w:pict>
                </mc:Fallback>
              </mc:AlternateContent>
            </w:r>
          </w:p>
        </w:tc>
        <w:tc>
          <w:tcPr>
            <w:tcW w:w="1701" w:type="dxa"/>
          </w:tcPr>
          <w:p w14:paraId="5E41D53E" w14:textId="1E5C5456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41416" w14:paraId="377537F6" w14:textId="77777777" w:rsidTr="00C76F0C">
        <w:tc>
          <w:tcPr>
            <w:tcW w:w="562" w:type="dxa"/>
            <w:shd w:val="clear" w:color="auto" w:fill="BFBFBF" w:themeFill="background1" w:themeFillShade="BF"/>
          </w:tcPr>
          <w:p w14:paraId="42CDEE30" w14:textId="71736E5E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410" w:type="dxa"/>
          </w:tcPr>
          <w:p w14:paraId="71379248" w14:textId="1EAF414A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Przyczepka rolnicza</w:t>
            </w:r>
          </w:p>
        </w:tc>
        <w:tc>
          <w:tcPr>
            <w:tcW w:w="1276" w:type="dxa"/>
          </w:tcPr>
          <w:p w14:paraId="7BF3D51B" w14:textId="0E969476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207AF249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8EE4C1B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54435DE0" w14:textId="10D9753D" w:rsidR="00041416" w:rsidRPr="00041416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7350C6" wp14:editId="6A4A481B">
                      <wp:simplePos x="0" y="0"/>
                      <wp:positionH relativeFrom="column">
                        <wp:posOffset>-66545</wp:posOffset>
                      </wp:positionH>
                      <wp:positionV relativeFrom="paragraph">
                        <wp:posOffset>-823</wp:posOffset>
                      </wp:positionV>
                      <wp:extent cx="1060277" cy="263691"/>
                      <wp:effectExtent l="0" t="0" r="26035" b="22225"/>
                      <wp:wrapNone/>
                      <wp:docPr id="1980719341" name="Łącznik prosty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60277" cy="26369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2BD84" id="Łącznik prosty 1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-.05pt" to="78.2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B/VpQEAAJcDAAAOAAAAZHJzL2Uyb0RvYy54bWysU8tu2zAQvBfoPxC815JdwEkFyzkkaC9F&#10;EuTRO0MtLaIkl1gylvz3ISlbKdqiCIJeCD52Zndml5uL0Rq2BwoaXcuXi5ozcBI77XYtf3z4+umc&#10;sxCF64RBBy0/QOAX248fNoNvYIU9mg6IJRIXmsG3vI/RN1UVZA9WhAV6cOlRIVkR05F2VUdiSOzW&#10;VKu6XlcDUucJJYSQbq+mR74t/EqBjDdKBYjMtDzVFstKZX3Ka7XdiGZHwvdaHssQ76jCCu1S0pnq&#10;SkTBnkn/QWW1JAyo4kKirVApLaFoSGqW9W9q7nvhoWhJ5gQ/2xT+H6283l+6W0o2DD40wd9SVjEq&#10;skwZ7X+knhZdqVI2FtsOs20wRibT5bJe16uzM85kelutP6+/LLOv1cST+TyF+A3QsrxpudEuyxKN&#10;2H8PcQo9hSTcayVlFw8GcrBxd6CY7nLGgi5DApeG2F6k9nY/T2lLZIYobcwMqv8NOsZmGJTBeStw&#10;ji4Z0cUZaLVD+lvWOJ5KVVP8SfWkNct+wu5Q+lLsSN0vhh4nNY/Xr+cCf/1P2xcAAAD//wMAUEsD&#10;BBQABgAIAAAAIQCPd/MQ3QAAAAgBAAAPAAAAZHJzL2Rvd25yZXYueG1sTI/BTsMwEETvSPyDtUhc&#10;qtZJ1YQqjVOhSlzgABQ+wIm3SYS9DrGbun+Pc6K3Hc1o9k25D0azCUfXWxKQrhJgSI1VPbUCvr9e&#10;lltgzktSUltCAVd0sK/u70pZKHuhT5yOvmWxhFwhBXTeDwXnrunQSLeyA1L0TnY00kc5tlyN8hLL&#10;jebrJMm5kT3FD50c8NBh83M8GwGv7x+L6zrki9+nrD6EaavDm9NCPD6E5x0wj8H/h2HGj+hQRaba&#10;nkk5pgUs0ySL0fkANvtZHnUtYJNugFclvx1Q/QEAAP//AwBQSwECLQAUAAYACAAAACEAtoM4kv4A&#10;AADhAQAAEwAAAAAAAAAAAAAAAAAAAAAAW0NvbnRlbnRfVHlwZXNdLnhtbFBLAQItABQABgAIAAAA&#10;IQA4/SH/1gAAAJQBAAALAAAAAAAAAAAAAAAAAC8BAABfcmVscy8ucmVsc1BLAQItABQABgAIAAAA&#10;IQDQdB/VpQEAAJcDAAAOAAAAAAAAAAAAAAAAAC4CAABkcnMvZTJvRG9jLnhtbFBLAQItABQABgAI&#10;AAAAIQCPd/MQ3QAAAAgBAAAPAAAAAAAAAAAAAAAAAP8DAABkcnMvZG93bnJldi54bWxQSwUGAAAA&#10;AAQABADzAAAACQUAAAAA&#10;" strokecolor="black [3040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E0A465" wp14:editId="4C504493">
                      <wp:simplePos x="0" y="0"/>
                      <wp:positionH relativeFrom="column">
                        <wp:posOffset>-66545</wp:posOffset>
                      </wp:positionH>
                      <wp:positionV relativeFrom="paragraph">
                        <wp:posOffset>3135</wp:posOffset>
                      </wp:positionV>
                      <wp:extent cx="1074509" cy="266849"/>
                      <wp:effectExtent l="0" t="0" r="30480" b="19050"/>
                      <wp:wrapNone/>
                      <wp:docPr id="795212797" name="Łącznik prosty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4509" cy="26684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E845D8" id="Łącznik prosty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.25pt" to="79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0vngEAAI0DAAAOAAAAZHJzL2Uyb0RvYy54bWysU8tu2zAQvAfoPxC815KN1E0EyzkkaC5F&#10;GzTpBzDU0iJCcokla8l/X5K25aIJgiDIZcXHzO7OcLW6Gq1hW6Cg0bV8Pqs5Ayex027T8t8P3z5f&#10;cBaicJ0w6KDlOwj8av3pbDX4BhbYo+mAWEriQjP4lvcx+qaqguzBijBDDy5dKiQrYtrSpupIDCm7&#10;NdWirpfVgNR5QgkhpNOb/SVfl/xKgYw/lQoQmWl56i2WSCU+5litV6LZkPC9loc2xDu6sEK7VHRK&#10;dSOiYH9IP0tltSQMqOJMoq1QKS2haEhq5vV/au574aFoSeYEP9kUPi6t/LG9dneUbBh8aIK/o6xi&#10;VGTzN/XHxmLWbjILxshkOpzXX8+/1JecyXS3WC4vzi+zm9WJ7SnEW0DL8qLlRrssRjRi+z3EPfQI&#10;SbxT/bKKOwMZbNwvUEx3uWJhl9GAa0NsK9Kjdk/zQ9mCzBSljZlI9eukAzbToIzLW4kTulREFyei&#10;1Q7ppapxPLaq9vij6r3WLPsRu115jWJHevNi6GE+81D9uy/001+0/gsAAP//AwBQSwMEFAAGAAgA&#10;AAAhANmj9yzdAAAABwEAAA8AAABkcnMvZG93bnJldi54bWxMjk9Pg0AUxO8mfofNM/HWLm1ECOXR&#10;GP+c9IDoocct+wRS9i1ht4B+ercnvUwymcnML98vphcTja6zjLBZRyCIa6s7bhA+P15WKQjnFWvV&#10;WyaEb3KwL66vcpVpO/M7TZVvRBhhlymE1vshk9LVLRnl1nYgDtmXHY3ywY6N1KOaw7jp5TaK7qVR&#10;HYeHVg302FJ9qs4GIXl+rcphfnr7KWUiy3KyPj0dEG9vlocdCE+L/yvDBT+gQxGYjvbM2okeYbWJ&#10;4lBFCHqJ4zQBcUS428Ygi1z+5y9+AQAA//8DAFBLAQItABQABgAIAAAAIQC2gziS/gAAAOEBAAAT&#10;AAAAAAAAAAAAAAAAAAAAAABbQ29udGVudF9UeXBlc10ueG1sUEsBAi0AFAAGAAgAAAAhADj9If/W&#10;AAAAlAEAAAsAAAAAAAAAAAAAAAAALwEAAF9yZWxzLy5yZWxzUEsBAi0AFAAGAAgAAAAhAFNKTS+e&#10;AQAAjQMAAA4AAAAAAAAAAAAAAAAALgIAAGRycy9lMm9Eb2MueG1sUEsBAi0AFAAGAAgAAAAhANmj&#10;9yzdAAAABwEAAA8AAAAAAAAAAAAAAAAA+AMAAGRycy9kb3ducmV2LnhtbFBLBQYAAAAABAAEAPMA&#10;AAACBQAAAAA=&#10;" strokecolor="black [3040]"/>
                  </w:pict>
                </mc:Fallback>
              </mc:AlternateContent>
            </w:r>
          </w:p>
        </w:tc>
      </w:tr>
      <w:tr w:rsidR="00041416" w14:paraId="5F9680FC" w14:textId="77777777" w:rsidTr="00C76F0C">
        <w:tc>
          <w:tcPr>
            <w:tcW w:w="562" w:type="dxa"/>
            <w:shd w:val="clear" w:color="auto" w:fill="BFBFBF" w:themeFill="background1" w:themeFillShade="BF"/>
          </w:tcPr>
          <w:p w14:paraId="26F0AD30" w14:textId="2C723339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410" w:type="dxa"/>
          </w:tcPr>
          <w:p w14:paraId="7A30D596" w14:textId="2FD64F12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Zamiatarka</w:t>
            </w:r>
          </w:p>
        </w:tc>
        <w:tc>
          <w:tcPr>
            <w:tcW w:w="1276" w:type="dxa"/>
          </w:tcPr>
          <w:p w14:paraId="3E7EE2D0" w14:textId="027E7789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6BC1AF2B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C8EAC0F" w14:textId="70B8C413" w:rsidR="00041416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B47077B" wp14:editId="32335932">
                      <wp:simplePos x="0" y="0"/>
                      <wp:positionH relativeFrom="column">
                        <wp:posOffset>830328</wp:posOffset>
                      </wp:positionH>
                      <wp:positionV relativeFrom="paragraph">
                        <wp:posOffset>4302</wp:posOffset>
                      </wp:positionV>
                      <wp:extent cx="1077978" cy="251712"/>
                      <wp:effectExtent l="0" t="0" r="27305" b="34290"/>
                      <wp:wrapNone/>
                      <wp:docPr id="1836777825" name="Łącznik prosty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77978" cy="2517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2E698A" id="Łącznik prosty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.35pt" to="150.3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+hnpAEAAJcDAAAOAAAAZHJzL2Uyb0RvYy54bWysU01v1DAQvSPxHyzf2SQr0YVosz20gguC&#10;ihburjPeWPhLY7PJ/nvGzm6KKKqqqhfLH/PezHsz3l5O1rADYNTedbxZ1ZyBk77Xbt/xH3ef3n3g&#10;LCbhemG8g44fIfLL3ds32zG0sPaDNz0gIxIX2zF0fEgptFUV5QBWxJUP4OhRebQi0RH3VY9iJHZr&#10;qnVdX1Sjxz6glxAj3V7Pj3xX+JUCmb4pFSEx03GqLZUVy3qf12q3Fe0eRRi0PJUhXlCFFdpR0oXq&#10;WiTBfqN+RGW1RB+9SivpbeWV0hKKBlLT1P+ouR1EgKKFzIlhsSm+Hq38erhyN0g2jCG2MdxgVjEp&#10;tEwZHX5ST4suqpRNxbbjYhtMiUm6bOrN5uOGGi3pbf2+2TTr7Gs182S+gDF9Bm9Z3nTcaJdliVYc&#10;vsQ0h55DCPdQSdmlo4EcbNx3UEz3OWNBlyGBK4PsIKi9/a/mlLZEZojSxiyg+mnQKTbDoAzOc4FL&#10;dMnoXVqAVjuP/8uapnOpao4/q561Ztn3vj+WvhQ7qPvF0NOk5vH6+1zgD/9p9wcAAP//AwBQSwME&#10;FAAGAAgAAAAhAM3sdLvbAAAABwEAAA8AAABkcnMvZG93bnJldi54bWxMjsFOwzAQRO9I/IO1SFwq&#10;atNAW4U4FarEBQ6U0g9wkm0SYa9D7Kbu37Oc4Dia0ZtXbJKzYsIx9J403M8VCKTaNz21Gg6fL3dr&#10;ECEaaoz1hBouGGBTXl8VJm/8mT5w2sdWMIRCbjR0MQ65lKHu0Jkw9wMSd0c/OhM5jq1sRnNmuLNy&#10;odRSOtMTP3RmwG2H9df+5DS8vu9ml0Vazr5Xj9U2TWub3oLV+vYmPT+BiJji3xh+9VkdSnaq/Ima&#10;ICznTLF61LACwXXGZyAqDQ8qA1kW8r9/+QMAAP//AwBQSwECLQAUAAYACAAAACEAtoM4kv4AAADh&#10;AQAAEwAAAAAAAAAAAAAAAAAAAAAAW0NvbnRlbnRfVHlwZXNdLnhtbFBLAQItABQABgAIAAAAIQA4&#10;/SH/1gAAAJQBAAALAAAAAAAAAAAAAAAAAC8BAABfcmVscy8ucmVsc1BLAQItABQABgAIAAAAIQBF&#10;5+hnpAEAAJcDAAAOAAAAAAAAAAAAAAAAAC4CAABkcnMvZTJvRG9jLnhtbFBLAQItABQABgAIAAAA&#10;IQDN7HS72wAAAAcBAAAPAAAAAAAAAAAAAAAAAP4DAABkcnMvZG93bnJldi54bWxQSwUGAAAAAAQA&#10;BADzAAAABgUAAAAA&#10;" strokecolor="black [3040]"/>
                  </w:pict>
                </mc:Fallback>
              </mc:AlternateContent>
            </w:r>
          </w:p>
        </w:tc>
        <w:tc>
          <w:tcPr>
            <w:tcW w:w="1701" w:type="dxa"/>
          </w:tcPr>
          <w:p w14:paraId="24D02134" w14:textId="7BC625A8" w:rsidR="00041416" w:rsidRDefault="00C76F0C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9F879A" wp14:editId="3F263C87">
                      <wp:simplePos x="0" y="0"/>
                      <wp:positionH relativeFrom="column">
                        <wp:posOffset>-66545</wp:posOffset>
                      </wp:positionH>
                      <wp:positionV relativeFrom="paragraph">
                        <wp:posOffset>744</wp:posOffset>
                      </wp:positionV>
                      <wp:extent cx="1059815" cy="270406"/>
                      <wp:effectExtent l="0" t="0" r="26035" b="34925"/>
                      <wp:wrapNone/>
                      <wp:docPr id="253458497" name="Łącznik prosty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9815" cy="27040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04B5A9" id="Łącznik prosty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.05pt" to="78.2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gbdngEAAI0DAAAOAAAAZHJzL2Uyb0RvYy54bWysU8tu2zAQvAfoPxC815KMJE0FyzkkaC5F&#10;GzTtBzDU0iJCcoklY8l/X5K25aItgiDIZcXHzO7OcLW6nqxhW6Cg0XW8WdScgZPYa7fp+K+fXz5e&#10;cRaicL0w6KDjOwj8ev3hbDX6FpY4oOmBWEriQjv6jg8x+raqghzAirBADy5dKiQrYtrSpupJjCm7&#10;NdWyri+rEan3hBJCSKe3+0u+LvmVAhm/KxUgMtPx1FsskUp8zLFar0S7IeEHLQ9tiDd0YYV2qeic&#10;6lZEwZ5J/5PKakkYUMWFRFuhUlpC0ZDUNPVfah4G4aFoSeYEP9sU3i+t/La9cfeUbBh9aIO/p6xi&#10;UmTzN/XHpmLWbjYLpshkOmzqi89XzQVnMt0tP9Xn9WV2szqxPYV4B2hZXnTcaJfFiFZsv4a4hx4h&#10;iXeqX1ZxZyCDjfsBiuk+VyzsMhpwY4htRXrU/qk5lC3ITFHamJlUv0w6YDMNyri8ljijS0V0cSZa&#10;7ZD+VzVOx1bVHn9UvdeaZT9ivyuvUexIb14MPcxnHqo/94V++ovWvwEAAP//AwBQSwMEFAAGAAgA&#10;AAAhANo2lNvcAAAABwEAAA8AAABkcnMvZG93bnJldi54bWxMjk1vgzAQRO+V+h+srdRbYhIlISKY&#10;qOrHqT1Q2kOOG7wFFLxG2AHaX19zao+jN5p56XEyrRiod41lBatlBIK4tLrhSsHnx8tiD8J5ZI2t&#10;ZVLwTQ6O2e1Niom2I7/TUPhKhBF2CSqove8SKV1Zk0G3tB1xYF+2N+hD7CupexzDuGnlOop20mDD&#10;4aHGjh5rKi/F1SiIn1+LvBuf3n5yGcs8H6zfX05K3d9NDwcQnib/V4ZZP6hDFpzO9sraiVbBYhVt&#10;Q3UGYsbb3QbEWcFmHYPMUvnfP/sFAAD//wMAUEsBAi0AFAAGAAgAAAAhALaDOJL+AAAA4QEAABMA&#10;AAAAAAAAAAAAAAAAAAAAAFtDb250ZW50X1R5cGVzXS54bWxQSwECLQAUAAYACAAAACEAOP0h/9YA&#10;AACUAQAACwAAAAAAAAAAAAAAAAAvAQAAX3JlbHMvLnJlbHNQSwECLQAUAAYACAAAACEAq54G3Z4B&#10;AACNAwAADgAAAAAAAAAAAAAAAAAuAgAAZHJzL2Uyb0RvYy54bWxQSwECLQAUAAYACAAAACEA2jaU&#10;29wAAAAHAQAADwAAAAAAAAAAAAAAAAD4AwAAZHJzL2Rvd25yZXYueG1sUEsFBgAAAAAEAAQA8wAA&#10;AAEFAAAAAA==&#10;" strokecolor="black [3040]"/>
                  </w:pict>
                </mc:Fallback>
              </mc:AlternateContent>
            </w:r>
          </w:p>
        </w:tc>
      </w:tr>
      <w:tr w:rsidR="00041416" w14:paraId="4C1ECD03" w14:textId="77777777" w:rsidTr="00C76F0C">
        <w:tc>
          <w:tcPr>
            <w:tcW w:w="2972" w:type="dxa"/>
            <w:gridSpan w:val="2"/>
            <w:shd w:val="clear" w:color="auto" w:fill="BFBFBF" w:themeFill="background1" w:themeFillShade="BF"/>
          </w:tcPr>
          <w:p w14:paraId="2BD2D57B" w14:textId="5A071FD4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525493A5" w14:textId="41CA21C6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663EB684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14:paraId="2E169D52" w14:textId="77777777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11B0F11E" w14:textId="4B2D90BE" w:rsidR="00041416" w:rsidRDefault="00041416" w:rsidP="0032094D">
            <w:pPr>
              <w:pStyle w:val="Bezodstpw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2643585" w14:textId="77777777" w:rsidR="00041416" w:rsidRPr="0032094D" w:rsidRDefault="00041416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52DA9B" w14:textId="2C041619" w:rsidR="007D6CAB" w:rsidRPr="00295989" w:rsidRDefault="007D6CAB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989">
        <w:rPr>
          <w:rFonts w:ascii="Times New Roman" w:eastAsia="Times New Roman" w:hAnsi="Times New Roman" w:cs="Times New Roman"/>
          <w:sz w:val="24"/>
          <w:szCs w:val="24"/>
        </w:rPr>
        <w:t>oferujemy wykonani</w:t>
      </w:r>
      <w:r w:rsidR="00CD1611" w:rsidRPr="0029598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95989">
        <w:rPr>
          <w:rFonts w:ascii="Times New Roman" w:eastAsia="Times New Roman" w:hAnsi="Times New Roman" w:cs="Times New Roman"/>
          <w:sz w:val="24"/>
          <w:szCs w:val="24"/>
        </w:rPr>
        <w:t xml:space="preserve"> zamówienia na zasadach określonych w zapytaniu </w:t>
      </w:r>
      <w:r w:rsidR="0032094D" w:rsidRPr="00295989">
        <w:rPr>
          <w:rFonts w:ascii="Times New Roman" w:eastAsia="Times New Roman" w:hAnsi="Times New Roman" w:cs="Times New Roman"/>
          <w:sz w:val="24"/>
          <w:szCs w:val="24"/>
        </w:rPr>
        <w:t>ofertowym</w:t>
      </w:r>
      <w:r w:rsidRPr="00295989">
        <w:rPr>
          <w:rFonts w:ascii="Times New Roman" w:eastAsia="Times New Roman" w:hAnsi="Times New Roman" w:cs="Times New Roman"/>
          <w:sz w:val="24"/>
          <w:szCs w:val="24"/>
        </w:rPr>
        <w:t xml:space="preserve"> za:</w:t>
      </w:r>
    </w:p>
    <w:p w14:paraId="6EEDBF61" w14:textId="0E3D72BB" w:rsidR="00295989" w:rsidRPr="00295989" w:rsidRDefault="00295989" w:rsidP="0029598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989">
        <w:rPr>
          <w:rFonts w:ascii="Times New Roman" w:hAnsi="Times New Roman" w:cs="Times New Roman"/>
          <w:b/>
          <w:sz w:val="24"/>
          <w:szCs w:val="24"/>
        </w:rPr>
        <w:t xml:space="preserve">wartość netto: </w:t>
      </w:r>
      <w:r w:rsidRPr="0029598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..............................................................................................................,</w:t>
      </w:r>
    </w:p>
    <w:p w14:paraId="31D3E313" w14:textId="071A99E9" w:rsidR="00295989" w:rsidRPr="00295989" w:rsidRDefault="00295989" w:rsidP="0029598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989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(słownie:.........................................................................................................................)</w:t>
      </w:r>
    </w:p>
    <w:p w14:paraId="28BB2D0A" w14:textId="7820E147" w:rsidR="00295989" w:rsidRPr="00295989" w:rsidRDefault="00295989" w:rsidP="0029598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989">
        <w:rPr>
          <w:rFonts w:ascii="Times New Roman" w:hAnsi="Times New Roman" w:cs="Times New Roman"/>
          <w:b/>
          <w:sz w:val="24"/>
          <w:szCs w:val="24"/>
        </w:rPr>
        <w:t>podatek VAT:</w:t>
      </w:r>
      <w:r w:rsidRPr="0029598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................................................................................................................,</w:t>
      </w:r>
    </w:p>
    <w:p w14:paraId="4D75CC3E" w14:textId="2575F519" w:rsidR="00295989" w:rsidRPr="00295989" w:rsidRDefault="00295989" w:rsidP="0029598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989">
        <w:rPr>
          <w:rFonts w:ascii="Times New Roman" w:hAnsi="Times New Roman" w:cs="Times New Roman"/>
          <w:b/>
          <w:sz w:val="24"/>
          <w:szCs w:val="24"/>
        </w:rPr>
        <w:t xml:space="preserve">wartość brutto: </w:t>
      </w:r>
      <w:r w:rsidRPr="0029598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............................................................................................................,</w:t>
      </w:r>
    </w:p>
    <w:p w14:paraId="3B29453C" w14:textId="3948925B" w:rsidR="00295989" w:rsidRPr="00295989" w:rsidRDefault="00295989" w:rsidP="003065F8">
      <w:pPr>
        <w:pStyle w:val="Akapitzlist"/>
        <w:spacing w:after="0" w:line="360" w:lineRule="auto"/>
        <w:rPr>
          <w:rFonts w:cs="Arial"/>
        </w:rPr>
      </w:pPr>
      <w:r w:rsidRPr="00295989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(słownie:.........................................................................................................................)</w:t>
      </w:r>
    </w:p>
    <w:p w14:paraId="674BE736" w14:textId="22510179" w:rsidR="007D6CAB" w:rsidRPr="0032094D" w:rsidRDefault="007D6CAB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94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Termin wykonania zamówienia: </w:t>
      </w:r>
    </w:p>
    <w:p w14:paraId="65F1EAC4" w14:textId="54A43D96" w:rsidR="007D6CAB" w:rsidRPr="0032094D" w:rsidRDefault="00295989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terminie 14 dni od daty podpisania umowy</w:t>
      </w:r>
    </w:p>
    <w:p w14:paraId="0CC84D7A" w14:textId="696370A2" w:rsidR="007D6CAB" w:rsidRPr="0032094D" w:rsidRDefault="007D6CAB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94D">
        <w:rPr>
          <w:rFonts w:ascii="Times New Roman" w:eastAsia="Times New Roman" w:hAnsi="Times New Roman" w:cs="Times New Roman"/>
          <w:sz w:val="24"/>
          <w:szCs w:val="24"/>
        </w:rPr>
        <w:t>Warunki płatności:</w:t>
      </w:r>
    </w:p>
    <w:p w14:paraId="7B5106DA" w14:textId="77777777" w:rsidR="007D6CAB" w:rsidRPr="0032094D" w:rsidRDefault="007D6CAB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094D">
        <w:rPr>
          <w:rFonts w:ascii="Times New Roman" w:eastAsia="Times New Roman" w:hAnsi="Times New Roman" w:cs="Times New Roman"/>
          <w:b/>
          <w:bCs/>
          <w:sz w:val="24"/>
          <w:szCs w:val="24"/>
        </w:rPr>
        <w:t>Przelew – 14 dni od daty dostarczenia faktury</w:t>
      </w:r>
    </w:p>
    <w:p w14:paraId="6E80C89C" w14:textId="589C39D4" w:rsidR="007D6CAB" w:rsidRPr="0032094D" w:rsidRDefault="007D6CAB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94D">
        <w:rPr>
          <w:rFonts w:ascii="Times New Roman" w:eastAsia="Times New Roman" w:hAnsi="Times New Roman" w:cs="Times New Roman"/>
          <w:sz w:val="24"/>
          <w:szCs w:val="24"/>
        </w:rPr>
        <w:t>Okres gwarancji:</w:t>
      </w:r>
    </w:p>
    <w:p w14:paraId="5D9D0CC5" w14:textId="6AF9C352" w:rsidR="007D6CAB" w:rsidRDefault="007D6CAB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094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</w:t>
      </w:r>
      <w:r w:rsidR="00A6141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miesięcy </w:t>
      </w:r>
      <w:r w:rsidRPr="003209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 </w:t>
      </w:r>
      <w:r w:rsidR="00B814CC">
        <w:rPr>
          <w:rFonts w:ascii="Times New Roman" w:eastAsia="Times New Roman" w:hAnsi="Times New Roman" w:cs="Times New Roman"/>
          <w:b/>
          <w:bCs/>
          <w:sz w:val="24"/>
          <w:szCs w:val="24"/>
        </w:rPr>
        <w:t>mini ciągnik</w:t>
      </w:r>
      <w:r w:rsidRPr="003209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oraz ……………. miesięcy na pozostałe urządzenia</w:t>
      </w:r>
    </w:p>
    <w:p w14:paraId="6CFFC465" w14:textId="1DA94DBE" w:rsidR="007D6CAB" w:rsidRPr="0032094D" w:rsidRDefault="007D6CAB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14:paraId="7BA41B87" w14:textId="332889B8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2094D">
        <w:rPr>
          <w:rFonts w:ascii="Times New Roman" w:eastAsia="Times New Roman" w:hAnsi="Times New Roman" w:cs="Times New Roman"/>
          <w:sz w:val="24"/>
          <w:szCs w:val="24"/>
        </w:rPr>
        <w:t>cena podana w ofercie jest obowiązująca w całym okresie ważności umowy i zawiera wszystkie koszty i składniki związane z wykonaniem zamówienia</w:t>
      </w:r>
    </w:p>
    <w:p w14:paraId="5E6DCE27" w14:textId="45BD506E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094D">
        <w:rPr>
          <w:rFonts w:ascii="Times New Roman" w:eastAsia="Times New Roman" w:hAnsi="Times New Roman" w:cs="Times New Roman"/>
          <w:sz w:val="24"/>
          <w:szCs w:val="24"/>
        </w:rPr>
        <w:t>znajdujemy się w sytuacji ekonomicznej i finansowej umożliwiającej wykonanie zamówienia.</w:t>
      </w:r>
    </w:p>
    <w:p w14:paraId="358A93C6" w14:textId="381D9883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094D">
        <w:rPr>
          <w:rFonts w:ascii="Times New Roman" w:eastAsia="Times New Roman" w:hAnsi="Times New Roman" w:cs="Times New Roman"/>
          <w:sz w:val="24"/>
          <w:szCs w:val="24"/>
        </w:rPr>
        <w:t>posiadamy uprawnienia do wykonywania działalności objętej przedmiotem zamówienia oraz dysponujemy potencjałem technicznym i osobowym umożliwiającym realizację zamówienia.</w:t>
      </w:r>
    </w:p>
    <w:p w14:paraId="0F45C386" w14:textId="56C3B02D" w:rsidR="0032094D" w:rsidRPr="0032094D" w:rsidRDefault="0032094D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94D">
        <w:rPr>
          <w:rFonts w:ascii="Times New Roman" w:hAnsi="Times New Roman" w:cs="Times New Roman"/>
          <w:sz w:val="24"/>
          <w:szCs w:val="24"/>
        </w:rPr>
        <w:t xml:space="preserve">W przypadku przyznania nam zamówienia, zobowiązujemy się do zawarcia umowy </w:t>
      </w:r>
    </w:p>
    <w:p w14:paraId="2053D219" w14:textId="026A9964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94D">
        <w:rPr>
          <w:rFonts w:ascii="Times New Roman" w:hAnsi="Times New Roman" w:cs="Times New Roman"/>
          <w:sz w:val="24"/>
          <w:szCs w:val="24"/>
        </w:rPr>
        <w:t>w miejscu i terminie wskazanym przez Zamawiającego.</w:t>
      </w:r>
    </w:p>
    <w:p w14:paraId="579E2ED8" w14:textId="0553B0F0" w:rsidR="0032094D" w:rsidRPr="0032094D" w:rsidRDefault="0032094D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niniejszą składam na ......... kolejno ponumerowanych stronach.</w:t>
      </w:r>
    </w:p>
    <w:p w14:paraId="6A77F786" w14:textId="2BCC1AE4" w:rsidR="0032094D" w:rsidRPr="0032094D" w:rsidRDefault="0032094D" w:rsidP="0032094D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niniejszego formularza stanowiącymi integralną część oferty są:</w:t>
      </w:r>
    </w:p>
    <w:p w14:paraId="175FAE77" w14:textId="77777777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</w:t>
      </w:r>
    </w:p>
    <w:p w14:paraId="4CB4DC74" w14:textId="77777777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</w:t>
      </w:r>
    </w:p>
    <w:p w14:paraId="517A2415" w14:textId="77777777" w:rsidR="0032094D" w:rsidRPr="0032094D" w:rsidRDefault="0032094D" w:rsidP="0032094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94D">
        <w:rPr>
          <w:rFonts w:ascii="Times New Roman" w:eastAsia="Times New Roman" w:hAnsi="Times New Roman" w:cs="Times New Roman"/>
          <w:sz w:val="24"/>
          <w:szCs w:val="24"/>
          <w:lang w:eastAsia="pl-PL"/>
        </w:rPr>
        <w:t>3. ...................................................................</w:t>
      </w:r>
    </w:p>
    <w:p w14:paraId="484EBCCE" w14:textId="77777777" w:rsidR="007D6CAB" w:rsidRDefault="007D6CAB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7C4E02" w14:textId="77777777" w:rsidR="0032094D" w:rsidRDefault="0032094D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3678D" w14:textId="77777777" w:rsidR="0032094D" w:rsidRDefault="0032094D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3E4665" w14:textId="77777777" w:rsidR="0032094D" w:rsidRPr="00187781" w:rsidRDefault="0032094D" w:rsidP="0032094D"/>
    <w:p w14:paraId="0D1F5E65" w14:textId="77777777" w:rsidR="0032094D" w:rsidRPr="00187781" w:rsidRDefault="0032094D" w:rsidP="0032094D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>
        <w:t>……………</w:t>
      </w:r>
      <w:r w:rsidRPr="00187781">
        <w:t>……………..</w:t>
      </w:r>
    </w:p>
    <w:p w14:paraId="07750A08" w14:textId="77777777" w:rsidR="0032094D" w:rsidRDefault="0032094D" w:rsidP="0032094D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>
        <w:rPr>
          <w:i/>
          <w:sz w:val="18"/>
          <w:szCs w:val="18"/>
        </w:rPr>
        <w:t>ania Wykonawcy</w:t>
      </w:r>
    </w:p>
    <w:p w14:paraId="6322986C" w14:textId="692CFA2E" w:rsidR="00913794" w:rsidRDefault="00913794" w:rsidP="0032094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86A05B" w14:textId="1EDD2B54" w:rsidR="00913794" w:rsidRDefault="00913794">
      <w:pPr>
        <w:rPr>
          <w:rFonts w:ascii="Times New Roman" w:hAnsi="Times New Roman" w:cs="Times New Roman"/>
          <w:sz w:val="24"/>
          <w:szCs w:val="24"/>
        </w:rPr>
      </w:pPr>
    </w:p>
    <w:sectPr w:rsidR="00913794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1029E" w14:textId="77777777" w:rsidR="00930997" w:rsidRDefault="00930997" w:rsidP="008D1100">
      <w:pPr>
        <w:spacing w:after="0" w:line="240" w:lineRule="auto"/>
      </w:pPr>
      <w:r>
        <w:separator/>
      </w:r>
    </w:p>
  </w:endnote>
  <w:endnote w:type="continuationSeparator" w:id="0">
    <w:p w14:paraId="57B0D21D" w14:textId="77777777" w:rsidR="00930997" w:rsidRDefault="00930997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1C26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0096DB4" wp14:editId="34C289D4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4E7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206EBE77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538D9AD8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8F318" w14:textId="77777777" w:rsidR="00930997" w:rsidRDefault="00930997" w:rsidP="008D1100">
      <w:pPr>
        <w:spacing w:after="0" w:line="240" w:lineRule="auto"/>
      </w:pPr>
      <w:r>
        <w:separator/>
      </w:r>
    </w:p>
  </w:footnote>
  <w:footnote w:type="continuationSeparator" w:id="0">
    <w:p w14:paraId="7B8A524E" w14:textId="77777777" w:rsidR="00930997" w:rsidRDefault="00930997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32FB5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E82E0F" wp14:editId="263BCD1E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2E522C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E82E0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ub8wEAAMoDAAAOAAAAZHJzL2Uyb0RvYy54bWysU9uO0zAQfUfiHyy/07ShoWzUdLV0VYS0&#10;XKSFD3Ac5yIcjxm7TcrXM3ay3QJviDxYHo99Zs6Zk+3t2Gt2Uug6MAVfLZacKSOh6kxT8G9fD6/e&#10;cua8MJXQYFTBz8rx293LF9vB5iqFFnSlkBGIcflgC956b/MkcbJVvXALsMpQsgbshacQm6RCMRB6&#10;r5N0uXyTDICVRZDKOTq9n5J8F/HrWkn/ua6d8kwXnHrzccW4lmFNdluRNyhs28m5DfEPXfSiM1T0&#10;AnUvvGBH7P6C6juJ4KD2Cwl9AnXdSRU5EJvV8g82j62wKnIhcZy9yOT+H6z8dHq0X5D58R2MNMBI&#10;wtkHkN8dM7BvhWnUHSIMrRIVFV4FyZLBunx+GqR2uQsg5fARKhqyOHqIQGONfVCFeDJCpwGcL6Kr&#10;0TNJh6+X2SZLM84k5dKbLN1ksYTIn15bdP69gp6FTcGRhhrRxenB+dCNyJ+uhGIOdFcdOq1jgE25&#10;18hOggxwiN+M/ts1bcJlA+HZhBhOIs3AbOLox3KkZKBbQnUmwgiToegHoE0L+JOzgcxUcPfjKFBx&#10;pj8YEu1mtV4H98VgnW1SCvA6U15nhJEEVXDP2bTd+8mxR4td01KlaUwG7kjouosaPHc1902GidLM&#10;5g6OvI7jredfcPcLAAD//wMAUEsDBBQABgAIAAAAIQC8/e0n3gAAAAoBAAAPAAAAZHJzL2Rvd25y&#10;ZXYueG1sTI/BTsMwDIbvSLxDZCQuaEvWQTtK0wmQQFw39gBuk7UVjVM12dq9PebEbrb86ff3F9vZ&#10;9eJsx9B50rBaKhCWam86ajQcvj8WGxAhIhnsPVkNFxtgW97eFJgbP9HOnvexERxCIUcNbYxDLmWo&#10;W+swLP1giW9HPzqMvI6NNCNOHO56mSiVSocd8YcWB/ve2vpnf3Iajl/Tw9PzVH3GQ7Z7TN+wyyp/&#10;0fr+bn59ARHtHP9h+NNndSjZqfInMkH0GpJkw+pRw2KdrkEwka0UDxWjKgFZFvK6QvkLAAD//wMA&#10;UEsBAi0AFAAGAAgAAAAhALaDOJL+AAAA4QEAABMAAAAAAAAAAAAAAAAAAAAAAFtDb250ZW50X1R5&#10;cGVzXS54bWxQSwECLQAUAAYACAAAACEAOP0h/9YAAACUAQAACwAAAAAAAAAAAAAAAAAvAQAAX3Jl&#10;bHMvLnJlbHNQSwECLQAUAAYACAAAACEANhYLm/MBAADKAwAADgAAAAAAAAAAAAAAAAAuAgAAZHJz&#10;L2Uyb0RvYy54bWxQSwECLQAUAAYACAAAACEAvP3tJ94AAAAKAQAADwAAAAAAAAAAAAAAAABNBAAA&#10;ZHJzL2Rvd25yZXYueG1sUEsFBgAAAAAEAAQA8wAAAFgFAAAAAA==&#10;" stroked="f">
              <v:textbox>
                <w:txbxContent>
                  <w:p w14:paraId="262E522C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38BF4E" wp14:editId="1F0FF126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3F76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A3022A" wp14:editId="2596EA6A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7504A1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5A3F5706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A3022A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NhS9wEAANEDAAAOAAAAZHJzL2Uyb0RvYy54bWysU8tu2zAQvBfoPxC817Icu3EEy0HqwEWB&#10;9AGk+QCKoiSiEpdd0pbcr++SUhy3uRXVgeByydmd2dHmduhadlToNJicp7M5Z8pIKLWpc/70ff9u&#10;zZnzwpSiBaNyflKO327fvtn0NlMLaKAtFTICMS7rbc4b722WJE42qhNuBlYZSlaAnfAUYp2UKHpC&#10;79pkMZ+/T3rA0iJI5Ryd3o9Jvo34VaWk/1pVTnnW5px683HFuBZhTbYbkdUobKPl1Ib4hy46oQ0V&#10;PUPdCy/YAfUrqE5LBAeVn0noEqgqLVXkQGzS+V9sHhthVeRC4jh7lsn9P1j55fhovyHzwwcYaICR&#10;hLMPIH84ZmDXCFOrO0ToGyVKKpwGyZLeumx6GqR2mQsgRf8ZShqyOHiIQEOFXVCFeDJCpwGczqKr&#10;wTNJh6vlPL1KKSUpd7W+vlmvYgmRPb+26PxHBR0Lm5wjDTWii+OD86EbkT1fCcUctLrc67aNAdbF&#10;rkV2FGSAffwm9D+utSZcNhCejYjhJNIMzEaOfigGpstJg8C6gPJEvBFGX9F/QJsG8BdnPXkq5+7n&#10;QaDirP1kSLubdLkMJozBcnW9oAAvM8VlRhhJUDn3nI3bnR+Ne7Co64YqjdMycEd6VzpK8dLV1D75&#10;Jio0eTwY8zKOt17+xO1vAAAA//8DAFBLAwQUAAYACAAAACEA8DINddsAAAAGAQAADwAAAGRycy9k&#10;b3ducmV2LnhtbEzOwU6DQBAG4LuJ77AZEy/GLlVLgbI0aqLx2toHGGAKpOwsYbeFvr3jSY+T/88/&#10;X76dba8uNPrOsYHlIgJFXLm648bA4fvjMQHlA3KNvWMycCUP2+L2JsesdhPv6LIPjZIR9hkaaEMY&#10;Mq191ZJFv3ADsWRHN1oMco6NrkecZNz2+imKYm2xY/nQ4kDvLVWn/dkaOH5ND6t0Kj/DYb17id+w&#10;W5fuasz93fy6ARVoDn9l+OULHQoxle7MtVe9gVXyLE0D4pc0jZIUVGkgXqagi1z/5xc/AAAA//8D&#10;AFBLAQItABQABgAIAAAAIQC2gziS/gAAAOEBAAATAAAAAAAAAAAAAAAAAAAAAABbQ29udGVudF9U&#10;eXBlc10ueG1sUEsBAi0AFAAGAAgAAAAhADj9If/WAAAAlAEAAAsAAAAAAAAAAAAAAAAALwEAAF9y&#10;ZWxzLy5yZWxzUEsBAi0AFAAGAAgAAAAhADAw2FL3AQAA0QMAAA4AAAAAAAAAAAAAAAAALgIAAGRy&#10;cy9lMm9Eb2MueG1sUEsBAi0AFAAGAAgAAAAhAPAyDXXbAAAABgEAAA8AAAAAAAAAAAAAAAAAUQQA&#10;AGRycy9kb3ducmV2LnhtbFBLBQYAAAAABAAEAPMAAABZBQAAAAA=&#10;" stroked="f">
              <v:textbox>
                <w:txbxContent>
                  <w:p w14:paraId="2E7504A1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5A3F5706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29ABA03A" wp14:editId="382EA1FE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09C4"/>
    <w:multiLevelType w:val="multilevel"/>
    <w:tmpl w:val="9FECC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37E6B"/>
    <w:multiLevelType w:val="hybridMultilevel"/>
    <w:tmpl w:val="31AAA8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633AB"/>
    <w:multiLevelType w:val="hybridMultilevel"/>
    <w:tmpl w:val="05E4519A"/>
    <w:lvl w:ilvl="0" w:tplc="AE8807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0C19F6"/>
    <w:multiLevelType w:val="hybridMultilevel"/>
    <w:tmpl w:val="650AC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03D11"/>
    <w:multiLevelType w:val="hybridMultilevel"/>
    <w:tmpl w:val="FE3CD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34003"/>
    <w:multiLevelType w:val="hybridMultilevel"/>
    <w:tmpl w:val="7280029C"/>
    <w:lvl w:ilvl="0" w:tplc="6EA4E54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E8B4150"/>
    <w:multiLevelType w:val="hybridMultilevel"/>
    <w:tmpl w:val="1DB2B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F438EC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6EA672C"/>
    <w:multiLevelType w:val="hybridMultilevel"/>
    <w:tmpl w:val="CFEC1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17DB8"/>
    <w:multiLevelType w:val="hybridMultilevel"/>
    <w:tmpl w:val="C096B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5800B26"/>
    <w:multiLevelType w:val="hybridMultilevel"/>
    <w:tmpl w:val="BE02E08E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 w15:restartNumberingAfterBreak="0">
    <w:nsid w:val="4DF450F6"/>
    <w:multiLevelType w:val="hybridMultilevel"/>
    <w:tmpl w:val="14D8F10E"/>
    <w:lvl w:ilvl="0" w:tplc="284A2BCA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B45B73"/>
    <w:multiLevelType w:val="hybridMultilevel"/>
    <w:tmpl w:val="5FB4D006"/>
    <w:lvl w:ilvl="0" w:tplc="761EC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8102C13"/>
    <w:multiLevelType w:val="hybridMultilevel"/>
    <w:tmpl w:val="237A68C2"/>
    <w:lvl w:ilvl="0" w:tplc="2A66ED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1010F01"/>
    <w:multiLevelType w:val="hybridMultilevel"/>
    <w:tmpl w:val="A524D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345A40"/>
    <w:multiLevelType w:val="hybridMultilevel"/>
    <w:tmpl w:val="6FD49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5E2472"/>
    <w:multiLevelType w:val="hybridMultilevel"/>
    <w:tmpl w:val="FBE08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716215">
    <w:abstractNumId w:val="6"/>
  </w:num>
  <w:num w:numId="2" w16cid:durableId="1225146784">
    <w:abstractNumId w:val="10"/>
  </w:num>
  <w:num w:numId="3" w16cid:durableId="893194764">
    <w:abstractNumId w:val="16"/>
  </w:num>
  <w:num w:numId="4" w16cid:durableId="936866729">
    <w:abstractNumId w:val="3"/>
  </w:num>
  <w:num w:numId="5" w16cid:durableId="1846433352">
    <w:abstractNumId w:val="9"/>
  </w:num>
  <w:num w:numId="6" w16cid:durableId="2124038113">
    <w:abstractNumId w:val="12"/>
  </w:num>
  <w:num w:numId="7" w16cid:durableId="2029023428">
    <w:abstractNumId w:val="5"/>
  </w:num>
  <w:num w:numId="8" w16cid:durableId="1382747933">
    <w:abstractNumId w:val="2"/>
  </w:num>
  <w:num w:numId="9" w16cid:durableId="417479015">
    <w:abstractNumId w:val="15"/>
  </w:num>
  <w:num w:numId="10" w16cid:durableId="1091588247">
    <w:abstractNumId w:val="11"/>
  </w:num>
  <w:num w:numId="11" w16cid:durableId="405686484">
    <w:abstractNumId w:val="13"/>
  </w:num>
  <w:num w:numId="12" w16cid:durableId="590315133">
    <w:abstractNumId w:val="17"/>
  </w:num>
  <w:num w:numId="13" w16cid:durableId="546794069">
    <w:abstractNumId w:val="4"/>
  </w:num>
  <w:num w:numId="14" w16cid:durableId="1034500972">
    <w:abstractNumId w:val="7"/>
  </w:num>
  <w:num w:numId="15" w16cid:durableId="576398594">
    <w:abstractNumId w:val="8"/>
  </w:num>
  <w:num w:numId="16" w16cid:durableId="2030836150">
    <w:abstractNumId w:val="14"/>
  </w:num>
  <w:num w:numId="17" w16cid:durableId="604385382">
    <w:abstractNumId w:val="1"/>
  </w:num>
  <w:num w:numId="18" w16cid:durableId="195044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B1C"/>
    <w:rsid w:val="00002599"/>
    <w:rsid w:val="0000467B"/>
    <w:rsid w:val="000046BC"/>
    <w:rsid w:val="000074E3"/>
    <w:rsid w:val="00020CE0"/>
    <w:rsid w:val="00033196"/>
    <w:rsid w:val="00033422"/>
    <w:rsid w:val="000335C3"/>
    <w:rsid w:val="00037A2A"/>
    <w:rsid w:val="00040507"/>
    <w:rsid w:val="000405EA"/>
    <w:rsid w:val="00040C14"/>
    <w:rsid w:val="00041416"/>
    <w:rsid w:val="0005196B"/>
    <w:rsid w:val="0005593D"/>
    <w:rsid w:val="000564CE"/>
    <w:rsid w:val="000738FC"/>
    <w:rsid w:val="000741CA"/>
    <w:rsid w:val="00074E53"/>
    <w:rsid w:val="00075969"/>
    <w:rsid w:val="00076E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F0995"/>
    <w:rsid w:val="000F1A06"/>
    <w:rsid w:val="000F4D70"/>
    <w:rsid w:val="000F55D9"/>
    <w:rsid w:val="0010053B"/>
    <w:rsid w:val="00104F2D"/>
    <w:rsid w:val="00104F34"/>
    <w:rsid w:val="00105FE1"/>
    <w:rsid w:val="00107D6C"/>
    <w:rsid w:val="001205DC"/>
    <w:rsid w:val="00124387"/>
    <w:rsid w:val="00127361"/>
    <w:rsid w:val="00127FE2"/>
    <w:rsid w:val="00132EDA"/>
    <w:rsid w:val="00134DA2"/>
    <w:rsid w:val="00134ED5"/>
    <w:rsid w:val="0013528F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75295"/>
    <w:rsid w:val="00175CB5"/>
    <w:rsid w:val="0018060F"/>
    <w:rsid w:val="0018495F"/>
    <w:rsid w:val="00185106"/>
    <w:rsid w:val="00187268"/>
    <w:rsid w:val="00187C7F"/>
    <w:rsid w:val="001921AE"/>
    <w:rsid w:val="00195E24"/>
    <w:rsid w:val="001A0300"/>
    <w:rsid w:val="001A491E"/>
    <w:rsid w:val="001A5A50"/>
    <w:rsid w:val="001D284E"/>
    <w:rsid w:val="001E0518"/>
    <w:rsid w:val="001E0C12"/>
    <w:rsid w:val="001E1D0C"/>
    <w:rsid w:val="001E61BA"/>
    <w:rsid w:val="001E7FD1"/>
    <w:rsid w:val="001F00C8"/>
    <w:rsid w:val="001F3FF1"/>
    <w:rsid w:val="001F5D1F"/>
    <w:rsid w:val="00202239"/>
    <w:rsid w:val="002040D7"/>
    <w:rsid w:val="00216D70"/>
    <w:rsid w:val="00220047"/>
    <w:rsid w:val="002201BB"/>
    <w:rsid w:val="0022029E"/>
    <w:rsid w:val="002227E0"/>
    <w:rsid w:val="00223B9A"/>
    <w:rsid w:val="00227CF6"/>
    <w:rsid w:val="0023190A"/>
    <w:rsid w:val="002334AA"/>
    <w:rsid w:val="00236144"/>
    <w:rsid w:val="002434C2"/>
    <w:rsid w:val="00243931"/>
    <w:rsid w:val="00244940"/>
    <w:rsid w:val="00254239"/>
    <w:rsid w:val="0025455F"/>
    <w:rsid w:val="00262830"/>
    <w:rsid w:val="002673BD"/>
    <w:rsid w:val="00277D06"/>
    <w:rsid w:val="00281F78"/>
    <w:rsid w:val="00282054"/>
    <w:rsid w:val="00282691"/>
    <w:rsid w:val="00295989"/>
    <w:rsid w:val="00297F68"/>
    <w:rsid w:val="002A3638"/>
    <w:rsid w:val="002A56AE"/>
    <w:rsid w:val="002A67BC"/>
    <w:rsid w:val="002B4461"/>
    <w:rsid w:val="002C7BF6"/>
    <w:rsid w:val="002D2763"/>
    <w:rsid w:val="002D2819"/>
    <w:rsid w:val="002D5D8D"/>
    <w:rsid w:val="002E38B6"/>
    <w:rsid w:val="002F0151"/>
    <w:rsid w:val="002F43CE"/>
    <w:rsid w:val="00303F3A"/>
    <w:rsid w:val="00304D40"/>
    <w:rsid w:val="003065F8"/>
    <w:rsid w:val="003163E6"/>
    <w:rsid w:val="00316970"/>
    <w:rsid w:val="0031782B"/>
    <w:rsid w:val="0032094D"/>
    <w:rsid w:val="0032194C"/>
    <w:rsid w:val="0032337D"/>
    <w:rsid w:val="003247FD"/>
    <w:rsid w:val="00344644"/>
    <w:rsid w:val="0034475F"/>
    <w:rsid w:val="003507AD"/>
    <w:rsid w:val="00351BFE"/>
    <w:rsid w:val="0035344A"/>
    <w:rsid w:val="00360F08"/>
    <w:rsid w:val="003728D8"/>
    <w:rsid w:val="003748D6"/>
    <w:rsid w:val="00381752"/>
    <w:rsid w:val="00381F89"/>
    <w:rsid w:val="0038677D"/>
    <w:rsid w:val="003906C4"/>
    <w:rsid w:val="003927EF"/>
    <w:rsid w:val="003A1050"/>
    <w:rsid w:val="003A1261"/>
    <w:rsid w:val="003A2150"/>
    <w:rsid w:val="003A24ED"/>
    <w:rsid w:val="003A2858"/>
    <w:rsid w:val="003A4074"/>
    <w:rsid w:val="003A5CAB"/>
    <w:rsid w:val="003A75B5"/>
    <w:rsid w:val="003C0298"/>
    <w:rsid w:val="003C1982"/>
    <w:rsid w:val="003C2800"/>
    <w:rsid w:val="003D1D45"/>
    <w:rsid w:val="003D2001"/>
    <w:rsid w:val="003D2A42"/>
    <w:rsid w:val="003D4311"/>
    <w:rsid w:val="003D5AF9"/>
    <w:rsid w:val="003E018B"/>
    <w:rsid w:val="003E1ECB"/>
    <w:rsid w:val="003E22B6"/>
    <w:rsid w:val="003E3C3B"/>
    <w:rsid w:val="003E3CA2"/>
    <w:rsid w:val="003F3C81"/>
    <w:rsid w:val="003F74FC"/>
    <w:rsid w:val="00403178"/>
    <w:rsid w:val="00403D64"/>
    <w:rsid w:val="00411608"/>
    <w:rsid w:val="00412049"/>
    <w:rsid w:val="004135A8"/>
    <w:rsid w:val="00420E61"/>
    <w:rsid w:val="00423DF4"/>
    <w:rsid w:val="00425022"/>
    <w:rsid w:val="00425E35"/>
    <w:rsid w:val="004266A2"/>
    <w:rsid w:val="00426846"/>
    <w:rsid w:val="00427CE6"/>
    <w:rsid w:val="0043330C"/>
    <w:rsid w:val="004429F4"/>
    <w:rsid w:val="00443A41"/>
    <w:rsid w:val="00443AF9"/>
    <w:rsid w:val="00444759"/>
    <w:rsid w:val="00447084"/>
    <w:rsid w:val="004503D6"/>
    <w:rsid w:val="00453639"/>
    <w:rsid w:val="00453D24"/>
    <w:rsid w:val="00462973"/>
    <w:rsid w:val="00463E29"/>
    <w:rsid w:val="00472EB1"/>
    <w:rsid w:val="00474CB2"/>
    <w:rsid w:val="00480770"/>
    <w:rsid w:val="00483424"/>
    <w:rsid w:val="00484BCD"/>
    <w:rsid w:val="00487E11"/>
    <w:rsid w:val="004925FD"/>
    <w:rsid w:val="00496E37"/>
    <w:rsid w:val="004A3691"/>
    <w:rsid w:val="004A3F75"/>
    <w:rsid w:val="004A5A49"/>
    <w:rsid w:val="004A6D89"/>
    <w:rsid w:val="004B3009"/>
    <w:rsid w:val="004C0E38"/>
    <w:rsid w:val="004C25BB"/>
    <w:rsid w:val="004C3440"/>
    <w:rsid w:val="004C5CD7"/>
    <w:rsid w:val="004C6F22"/>
    <w:rsid w:val="004D3B7E"/>
    <w:rsid w:val="004E0A78"/>
    <w:rsid w:val="004E1422"/>
    <w:rsid w:val="004E391E"/>
    <w:rsid w:val="004F0B42"/>
    <w:rsid w:val="004F2442"/>
    <w:rsid w:val="004F282C"/>
    <w:rsid w:val="004F5C71"/>
    <w:rsid w:val="004F5DC4"/>
    <w:rsid w:val="005008CB"/>
    <w:rsid w:val="00507B4C"/>
    <w:rsid w:val="005130B3"/>
    <w:rsid w:val="0051446E"/>
    <w:rsid w:val="005234C3"/>
    <w:rsid w:val="005252FB"/>
    <w:rsid w:val="00542339"/>
    <w:rsid w:val="00542A13"/>
    <w:rsid w:val="00543688"/>
    <w:rsid w:val="005449FF"/>
    <w:rsid w:val="0055051F"/>
    <w:rsid w:val="00551E2C"/>
    <w:rsid w:val="00556584"/>
    <w:rsid w:val="00566874"/>
    <w:rsid w:val="00571997"/>
    <w:rsid w:val="005827A5"/>
    <w:rsid w:val="005872AF"/>
    <w:rsid w:val="00587449"/>
    <w:rsid w:val="00591FC1"/>
    <w:rsid w:val="00592697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05D6"/>
    <w:rsid w:val="00635F0F"/>
    <w:rsid w:val="00636FBA"/>
    <w:rsid w:val="00640BC3"/>
    <w:rsid w:val="00644CEA"/>
    <w:rsid w:val="006567F1"/>
    <w:rsid w:val="00657399"/>
    <w:rsid w:val="006658A9"/>
    <w:rsid w:val="00667333"/>
    <w:rsid w:val="00691AAB"/>
    <w:rsid w:val="00691C13"/>
    <w:rsid w:val="00692C9B"/>
    <w:rsid w:val="00696CA0"/>
    <w:rsid w:val="006A0EBB"/>
    <w:rsid w:val="006A18CD"/>
    <w:rsid w:val="006A2B1C"/>
    <w:rsid w:val="006A6675"/>
    <w:rsid w:val="006A6B63"/>
    <w:rsid w:val="006B0FD3"/>
    <w:rsid w:val="006B177B"/>
    <w:rsid w:val="006B19F7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0CD9"/>
    <w:rsid w:val="00761DBE"/>
    <w:rsid w:val="0076348D"/>
    <w:rsid w:val="00764D14"/>
    <w:rsid w:val="00765821"/>
    <w:rsid w:val="00766A65"/>
    <w:rsid w:val="00767CB9"/>
    <w:rsid w:val="00776AD5"/>
    <w:rsid w:val="00782541"/>
    <w:rsid w:val="007847E9"/>
    <w:rsid w:val="00786C5C"/>
    <w:rsid w:val="0079039D"/>
    <w:rsid w:val="007A2223"/>
    <w:rsid w:val="007A4D6C"/>
    <w:rsid w:val="007A6738"/>
    <w:rsid w:val="007B0B9C"/>
    <w:rsid w:val="007B1101"/>
    <w:rsid w:val="007B1DB0"/>
    <w:rsid w:val="007B220C"/>
    <w:rsid w:val="007B3527"/>
    <w:rsid w:val="007B7636"/>
    <w:rsid w:val="007C4072"/>
    <w:rsid w:val="007D3DFD"/>
    <w:rsid w:val="007D50B3"/>
    <w:rsid w:val="007D6CAB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054"/>
    <w:rsid w:val="00802E8B"/>
    <w:rsid w:val="00804D04"/>
    <w:rsid w:val="00805944"/>
    <w:rsid w:val="00810737"/>
    <w:rsid w:val="00810901"/>
    <w:rsid w:val="00812B84"/>
    <w:rsid w:val="00813EB2"/>
    <w:rsid w:val="00816574"/>
    <w:rsid w:val="00820966"/>
    <w:rsid w:val="00821456"/>
    <w:rsid w:val="00825803"/>
    <w:rsid w:val="00826F88"/>
    <w:rsid w:val="00827F50"/>
    <w:rsid w:val="00831F3E"/>
    <w:rsid w:val="0083316F"/>
    <w:rsid w:val="008356E2"/>
    <w:rsid w:val="00835EAF"/>
    <w:rsid w:val="00844DB9"/>
    <w:rsid w:val="008457FB"/>
    <w:rsid w:val="00847ADD"/>
    <w:rsid w:val="00847AFB"/>
    <w:rsid w:val="00854EB9"/>
    <w:rsid w:val="0085576C"/>
    <w:rsid w:val="00861CEF"/>
    <w:rsid w:val="00865B1C"/>
    <w:rsid w:val="008667EB"/>
    <w:rsid w:val="00867868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41F1"/>
    <w:rsid w:val="008945A5"/>
    <w:rsid w:val="00895967"/>
    <w:rsid w:val="008A344E"/>
    <w:rsid w:val="008B2944"/>
    <w:rsid w:val="008B6E93"/>
    <w:rsid w:val="008C0E90"/>
    <w:rsid w:val="008C583D"/>
    <w:rsid w:val="008C617E"/>
    <w:rsid w:val="008C72E4"/>
    <w:rsid w:val="008C7CE5"/>
    <w:rsid w:val="008D0A0F"/>
    <w:rsid w:val="008D0EFF"/>
    <w:rsid w:val="008D105E"/>
    <w:rsid w:val="008D1100"/>
    <w:rsid w:val="008D478E"/>
    <w:rsid w:val="008E18F4"/>
    <w:rsid w:val="008E4A77"/>
    <w:rsid w:val="008E6997"/>
    <w:rsid w:val="008F4887"/>
    <w:rsid w:val="0090263B"/>
    <w:rsid w:val="0090279D"/>
    <w:rsid w:val="009029DD"/>
    <w:rsid w:val="009034CE"/>
    <w:rsid w:val="00903C1F"/>
    <w:rsid w:val="00913794"/>
    <w:rsid w:val="00921FF9"/>
    <w:rsid w:val="009242AA"/>
    <w:rsid w:val="009247B2"/>
    <w:rsid w:val="00930389"/>
    <w:rsid w:val="00930997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858E3"/>
    <w:rsid w:val="00994C2A"/>
    <w:rsid w:val="0099551F"/>
    <w:rsid w:val="0099627A"/>
    <w:rsid w:val="0099631F"/>
    <w:rsid w:val="009A192B"/>
    <w:rsid w:val="009A3952"/>
    <w:rsid w:val="009A4CBC"/>
    <w:rsid w:val="009A6333"/>
    <w:rsid w:val="009B00CD"/>
    <w:rsid w:val="009C064E"/>
    <w:rsid w:val="009C3B60"/>
    <w:rsid w:val="009C47FD"/>
    <w:rsid w:val="009C7D8E"/>
    <w:rsid w:val="009D3E6D"/>
    <w:rsid w:val="009D76E3"/>
    <w:rsid w:val="009E0E36"/>
    <w:rsid w:val="009E4E83"/>
    <w:rsid w:val="009E51EC"/>
    <w:rsid w:val="009E75D5"/>
    <w:rsid w:val="009F0042"/>
    <w:rsid w:val="009F04EA"/>
    <w:rsid w:val="009F06F0"/>
    <w:rsid w:val="00A004BE"/>
    <w:rsid w:val="00A021D9"/>
    <w:rsid w:val="00A0332A"/>
    <w:rsid w:val="00A03E07"/>
    <w:rsid w:val="00A0407B"/>
    <w:rsid w:val="00A12C44"/>
    <w:rsid w:val="00A1607F"/>
    <w:rsid w:val="00A32BA0"/>
    <w:rsid w:val="00A33D7D"/>
    <w:rsid w:val="00A34B54"/>
    <w:rsid w:val="00A44A38"/>
    <w:rsid w:val="00A613D6"/>
    <w:rsid w:val="00A6141E"/>
    <w:rsid w:val="00A65182"/>
    <w:rsid w:val="00A75445"/>
    <w:rsid w:val="00A81E1A"/>
    <w:rsid w:val="00A8488C"/>
    <w:rsid w:val="00A91245"/>
    <w:rsid w:val="00A92C4C"/>
    <w:rsid w:val="00A93450"/>
    <w:rsid w:val="00A96E74"/>
    <w:rsid w:val="00A97276"/>
    <w:rsid w:val="00AA0F9D"/>
    <w:rsid w:val="00AA3165"/>
    <w:rsid w:val="00AA5AD7"/>
    <w:rsid w:val="00AB007C"/>
    <w:rsid w:val="00AB30DD"/>
    <w:rsid w:val="00AB6784"/>
    <w:rsid w:val="00AB7319"/>
    <w:rsid w:val="00AC238F"/>
    <w:rsid w:val="00AC6322"/>
    <w:rsid w:val="00AC715C"/>
    <w:rsid w:val="00AD0B26"/>
    <w:rsid w:val="00AD2CCE"/>
    <w:rsid w:val="00AD5D7E"/>
    <w:rsid w:val="00AE4770"/>
    <w:rsid w:val="00AE477F"/>
    <w:rsid w:val="00AE5500"/>
    <w:rsid w:val="00AE764A"/>
    <w:rsid w:val="00AF0AB2"/>
    <w:rsid w:val="00AF1789"/>
    <w:rsid w:val="00AF6B32"/>
    <w:rsid w:val="00B0130E"/>
    <w:rsid w:val="00B03499"/>
    <w:rsid w:val="00B22753"/>
    <w:rsid w:val="00B2485B"/>
    <w:rsid w:val="00B25367"/>
    <w:rsid w:val="00B30F87"/>
    <w:rsid w:val="00B3604D"/>
    <w:rsid w:val="00B40D7B"/>
    <w:rsid w:val="00B41B52"/>
    <w:rsid w:val="00B42651"/>
    <w:rsid w:val="00B43069"/>
    <w:rsid w:val="00B50ABF"/>
    <w:rsid w:val="00B549CD"/>
    <w:rsid w:val="00B57442"/>
    <w:rsid w:val="00B61949"/>
    <w:rsid w:val="00B61D65"/>
    <w:rsid w:val="00B66E07"/>
    <w:rsid w:val="00B678F5"/>
    <w:rsid w:val="00B72963"/>
    <w:rsid w:val="00B8056C"/>
    <w:rsid w:val="00B814CC"/>
    <w:rsid w:val="00B90DCD"/>
    <w:rsid w:val="00B9164D"/>
    <w:rsid w:val="00B91A29"/>
    <w:rsid w:val="00B95E1A"/>
    <w:rsid w:val="00BA2716"/>
    <w:rsid w:val="00BA33DA"/>
    <w:rsid w:val="00BA44D7"/>
    <w:rsid w:val="00BB4283"/>
    <w:rsid w:val="00BB6AB0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5D4"/>
    <w:rsid w:val="00C0263B"/>
    <w:rsid w:val="00C119DD"/>
    <w:rsid w:val="00C2149D"/>
    <w:rsid w:val="00C2592D"/>
    <w:rsid w:val="00C273EA"/>
    <w:rsid w:val="00C3052A"/>
    <w:rsid w:val="00C31133"/>
    <w:rsid w:val="00C40158"/>
    <w:rsid w:val="00C43062"/>
    <w:rsid w:val="00C47542"/>
    <w:rsid w:val="00C47903"/>
    <w:rsid w:val="00C512F2"/>
    <w:rsid w:val="00C514E2"/>
    <w:rsid w:val="00C55E4A"/>
    <w:rsid w:val="00C57ED5"/>
    <w:rsid w:val="00C614A7"/>
    <w:rsid w:val="00C62EC0"/>
    <w:rsid w:val="00C65A14"/>
    <w:rsid w:val="00C67022"/>
    <w:rsid w:val="00C735A4"/>
    <w:rsid w:val="00C76F0C"/>
    <w:rsid w:val="00C90A93"/>
    <w:rsid w:val="00CA1A4B"/>
    <w:rsid w:val="00CA5EF0"/>
    <w:rsid w:val="00CD1611"/>
    <w:rsid w:val="00CD1D5B"/>
    <w:rsid w:val="00CD51C3"/>
    <w:rsid w:val="00CD552C"/>
    <w:rsid w:val="00CD6E88"/>
    <w:rsid w:val="00CD79E2"/>
    <w:rsid w:val="00CE0D25"/>
    <w:rsid w:val="00CF69ED"/>
    <w:rsid w:val="00CF71D0"/>
    <w:rsid w:val="00D00458"/>
    <w:rsid w:val="00D00F99"/>
    <w:rsid w:val="00D03008"/>
    <w:rsid w:val="00D04B72"/>
    <w:rsid w:val="00D04D90"/>
    <w:rsid w:val="00D0538A"/>
    <w:rsid w:val="00D147E9"/>
    <w:rsid w:val="00D16D4D"/>
    <w:rsid w:val="00D17D5E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26D3"/>
    <w:rsid w:val="00D727C9"/>
    <w:rsid w:val="00D738E8"/>
    <w:rsid w:val="00D73A74"/>
    <w:rsid w:val="00D80867"/>
    <w:rsid w:val="00D90354"/>
    <w:rsid w:val="00D93A02"/>
    <w:rsid w:val="00D94986"/>
    <w:rsid w:val="00D974F3"/>
    <w:rsid w:val="00DA0093"/>
    <w:rsid w:val="00DA50D9"/>
    <w:rsid w:val="00DB0871"/>
    <w:rsid w:val="00DB4A72"/>
    <w:rsid w:val="00DB6ABC"/>
    <w:rsid w:val="00DB712C"/>
    <w:rsid w:val="00DC2D86"/>
    <w:rsid w:val="00DC6409"/>
    <w:rsid w:val="00DD716A"/>
    <w:rsid w:val="00DE58EF"/>
    <w:rsid w:val="00E006DB"/>
    <w:rsid w:val="00E0406E"/>
    <w:rsid w:val="00E12371"/>
    <w:rsid w:val="00E25367"/>
    <w:rsid w:val="00E303A3"/>
    <w:rsid w:val="00E330CD"/>
    <w:rsid w:val="00E378A9"/>
    <w:rsid w:val="00E4507E"/>
    <w:rsid w:val="00E4510C"/>
    <w:rsid w:val="00E552E4"/>
    <w:rsid w:val="00E55B2F"/>
    <w:rsid w:val="00E573E6"/>
    <w:rsid w:val="00E577E8"/>
    <w:rsid w:val="00E63CD1"/>
    <w:rsid w:val="00E63EE3"/>
    <w:rsid w:val="00E821C9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15EF"/>
    <w:rsid w:val="00F13899"/>
    <w:rsid w:val="00F138E8"/>
    <w:rsid w:val="00F14F7F"/>
    <w:rsid w:val="00F1588E"/>
    <w:rsid w:val="00F22E6F"/>
    <w:rsid w:val="00F266EC"/>
    <w:rsid w:val="00F30977"/>
    <w:rsid w:val="00F30B89"/>
    <w:rsid w:val="00F35EFE"/>
    <w:rsid w:val="00F36E7A"/>
    <w:rsid w:val="00F56F19"/>
    <w:rsid w:val="00F605FF"/>
    <w:rsid w:val="00F678A4"/>
    <w:rsid w:val="00F82DB3"/>
    <w:rsid w:val="00F95230"/>
    <w:rsid w:val="00F95A1D"/>
    <w:rsid w:val="00F96097"/>
    <w:rsid w:val="00FA0F75"/>
    <w:rsid w:val="00FA2E5B"/>
    <w:rsid w:val="00FA3EC5"/>
    <w:rsid w:val="00FA5452"/>
    <w:rsid w:val="00FB5FD3"/>
    <w:rsid w:val="00FC0C7E"/>
    <w:rsid w:val="00FC2907"/>
    <w:rsid w:val="00FC2DF5"/>
    <w:rsid w:val="00FD2E4E"/>
    <w:rsid w:val="00FD55BE"/>
    <w:rsid w:val="00FD7ECE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B8986"/>
  <w15:docId w15:val="{CEE09C25-07B2-4A6F-B9EB-09F34CBAC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D69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paragraph" w:styleId="Bezodstpw">
    <w:name w:val="No Spacing"/>
    <w:uiPriority w:val="1"/>
    <w:qFormat/>
    <w:rsid w:val="00FC2DF5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C2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7B352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094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094D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1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%20Bodo\AppData\Local\Microsoft\Windows\INetCache\Content.Outlook\Q76JQ8MK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23623-84F0-4685-BCAE-9BFF8A80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strona_firmowa.dotx</Template>
  <TotalTime>59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Bodo</dc:creator>
  <cp:keywords/>
  <dc:description/>
  <cp:lastModifiedBy>dariapyton@outlook.com</cp:lastModifiedBy>
  <cp:revision>14</cp:revision>
  <cp:lastPrinted>2025-03-10T10:56:00Z</cp:lastPrinted>
  <dcterms:created xsi:type="dcterms:W3CDTF">2025-04-23T10:59:00Z</dcterms:created>
  <dcterms:modified xsi:type="dcterms:W3CDTF">2025-05-06T11:43:00Z</dcterms:modified>
</cp:coreProperties>
</file>