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972B5" w14:textId="77777777" w:rsidR="00A21F2E" w:rsidRPr="00A21F2E" w:rsidRDefault="00A21F2E" w:rsidP="00A21F2E">
      <w:pPr>
        <w:spacing w:after="0"/>
        <w:jc w:val="right"/>
        <w:rPr>
          <w:rFonts w:ascii="Arial Narrow" w:hAnsi="Arial Narrow"/>
          <w:sz w:val="24"/>
          <w:szCs w:val="24"/>
        </w:rPr>
      </w:pPr>
    </w:p>
    <w:p w14:paraId="61F23E47" w14:textId="669243B6" w:rsidR="00A21F2E" w:rsidRPr="00AF61D9" w:rsidRDefault="00A21F2E" w:rsidP="00A21F2E">
      <w:pPr>
        <w:spacing w:after="0"/>
        <w:ind w:left="394" w:right="475" w:firstLine="166"/>
        <w:jc w:val="center"/>
        <w:rPr>
          <w:rFonts w:ascii="Arial Narrow" w:hAnsi="Arial Narrow"/>
          <w:b/>
          <w:sz w:val="24"/>
          <w:szCs w:val="24"/>
        </w:rPr>
      </w:pPr>
      <w:r w:rsidRPr="00AF61D9">
        <w:rPr>
          <w:rFonts w:ascii="Arial Narrow" w:hAnsi="Arial Narrow"/>
          <w:b/>
          <w:sz w:val="24"/>
          <w:szCs w:val="24"/>
        </w:rPr>
        <w:t xml:space="preserve">UMOWA </w:t>
      </w:r>
      <w:r w:rsidR="00F576B8" w:rsidRPr="00AF61D9">
        <w:rPr>
          <w:rFonts w:ascii="Arial Narrow" w:hAnsi="Arial Narrow"/>
          <w:b/>
          <w:sz w:val="24"/>
          <w:szCs w:val="24"/>
        </w:rPr>
        <w:t xml:space="preserve">nr </w:t>
      </w:r>
      <w:r w:rsidR="00C002D1" w:rsidRPr="00AF61D9">
        <w:rPr>
          <w:rFonts w:ascii="Arial Narrow" w:hAnsi="Arial Narrow"/>
          <w:b/>
          <w:sz w:val="24"/>
          <w:szCs w:val="24"/>
        </w:rPr>
        <w:t>………………….</w:t>
      </w:r>
    </w:p>
    <w:p w14:paraId="698BE897" w14:textId="22BF9BED" w:rsidR="00213FA5" w:rsidRPr="00AF61D9" w:rsidRDefault="00A21F2E" w:rsidP="00531F35">
      <w:pPr>
        <w:spacing w:after="0"/>
        <w:ind w:left="394" w:right="475" w:firstLine="166"/>
        <w:jc w:val="center"/>
        <w:rPr>
          <w:rFonts w:ascii="Arial Narrow" w:hAnsi="Arial Narrow"/>
          <w:b/>
          <w:sz w:val="24"/>
          <w:szCs w:val="24"/>
        </w:rPr>
      </w:pPr>
      <w:r w:rsidRPr="00AF61D9">
        <w:rPr>
          <w:rFonts w:ascii="Arial Narrow" w:hAnsi="Arial Narrow"/>
          <w:b/>
          <w:sz w:val="24"/>
          <w:szCs w:val="24"/>
        </w:rPr>
        <w:t xml:space="preserve">na usługę </w:t>
      </w:r>
      <w:bookmarkStart w:id="0" w:name="_Hlk90988163"/>
      <w:r w:rsidR="00F576B8" w:rsidRPr="00AF61D9">
        <w:rPr>
          <w:rFonts w:ascii="Arial Narrow" w:hAnsi="Arial Narrow"/>
          <w:b/>
          <w:sz w:val="24"/>
          <w:szCs w:val="24"/>
        </w:rPr>
        <w:t>dostawy</w:t>
      </w:r>
      <w:r w:rsidRPr="00AF61D9">
        <w:rPr>
          <w:rFonts w:ascii="Arial Narrow" w:hAnsi="Arial Narrow"/>
          <w:b/>
          <w:sz w:val="24"/>
          <w:szCs w:val="24"/>
        </w:rPr>
        <w:t xml:space="preserve"> posiłków </w:t>
      </w:r>
      <w:bookmarkStart w:id="1" w:name="_Hlk80597025"/>
      <w:r w:rsidR="00531F35" w:rsidRPr="00AF61D9">
        <w:rPr>
          <w:rFonts w:ascii="Arial Narrow" w:hAnsi="Arial Narrow"/>
          <w:b/>
          <w:sz w:val="24"/>
          <w:szCs w:val="24"/>
        </w:rPr>
        <w:t>regeneracyjnych dla dzieci szkolnych w 2022 roku</w:t>
      </w:r>
      <w:bookmarkEnd w:id="0"/>
    </w:p>
    <w:bookmarkEnd w:id="1"/>
    <w:p w14:paraId="7E4D610E" w14:textId="77777777" w:rsidR="00A21F2E" w:rsidRPr="00AF61D9" w:rsidRDefault="00A21F2E" w:rsidP="00A21F2E">
      <w:pPr>
        <w:spacing w:after="0"/>
        <w:ind w:left="394" w:right="475" w:firstLine="166"/>
        <w:jc w:val="center"/>
        <w:rPr>
          <w:rFonts w:ascii="Arial Narrow" w:hAnsi="Arial Narrow"/>
          <w:b/>
          <w:sz w:val="24"/>
          <w:szCs w:val="24"/>
        </w:rPr>
      </w:pPr>
    </w:p>
    <w:p w14:paraId="799148F3" w14:textId="77777777" w:rsidR="00A21F2E" w:rsidRPr="00AF61D9" w:rsidRDefault="00A21F2E" w:rsidP="00A21F2E">
      <w:pPr>
        <w:spacing w:after="0"/>
        <w:ind w:right="2084"/>
        <w:jc w:val="both"/>
        <w:rPr>
          <w:rFonts w:ascii="Arial Narrow" w:hAnsi="Arial Narrow"/>
          <w:sz w:val="24"/>
          <w:szCs w:val="24"/>
        </w:rPr>
      </w:pPr>
      <w:r w:rsidRPr="00AF61D9">
        <w:rPr>
          <w:rFonts w:ascii="Arial Narrow" w:hAnsi="Arial Narrow"/>
          <w:sz w:val="24"/>
          <w:szCs w:val="24"/>
        </w:rPr>
        <w:t xml:space="preserve">zawarta w miejscowości Mirów Stary w dniu </w:t>
      </w:r>
      <w:r w:rsidR="00C002D1" w:rsidRPr="00AF61D9">
        <w:rPr>
          <w:rFonts w:ascii="Arial Narrow" w:hAnsi="Arial Narrow"/>
          <w:noProof/>
          <w:sz w:val="24"/>
          <w:szCs w:val="24"/>
          <w:lang w:eastAsia="pl-PL"/>
        </w:rPr>
        <w:t>………………</w:t>
      </w:r>
      <w:r w:rsidR="00213FA5" w:rsidRPr="00AF61D9">
        <w:rPr>
          <w:rFonts w:ascii="Arial Narrow" w:hAnsi="Arial Narrow"/>
          <w:noProof/>
          <w:sz w:val="24"/>
          <w:szCs w:val="24"/>
          <w:lang w:eastAsia="pl-PL"/>
        </w:rPr>
        <w:t>..</w:t>
      </w:r>
      <w:r w:rsidR="00C002D1" w:rsidRPr="00AF61D9">
        <w:rPr>
          <w:rFonts w:ascii="Arial Narrow" w:hAnsi="Arial Narrow"/>
          <w:noProof/>
          <w:sz w:val="24"/>
          <w:szCs w:val="24"/>
          <w:lang w:eastAsia="pl-PL"/>
        </w:rPr>
        <w:t>…….</w:t>
      </w:r>
      <w:r w:rsidR="00740FBD" w:rsidRPr="00AF61D9">
        <w:rPr>
          <w:rFonts w:ascii="Arial Narrow" w:hAnsi="Arial Narrow"/>
          <w:noProof/>
          <w:sz w:val="24"/>
          <w:szCs w:val="24"/>
          <w:lang w:eastAsia="pl-PL"/>
        </w:rPr>
        <w:t xml:space="preserve"> </w:t>
      </w:r>
      <w:r w:rsidRPr="00AF61D9">
        <w:rPr>
          <w:rFonts w:ascii="Arial Narrow" w:hAnsi="Arial Narrow"/>
          <w:sz w:val="24"/>
          <w:szCs w:val="24"/>
        </w:rPr>
        <w:t>pomiędzy:</w:t>
      </w:r>
    </w:p>
    <w:p w14:paraId="55A87DA6" w14:textId="77777777" w:rsidR="00A21F2E" w:rsidRPr="00AF61D9" w:rsidRDefault="00A21F2E" w:rsidP="00A21F2E">
      <w:pPr>
        <w:spacing w:after="0"/>
        <w:ind w:right="-46"/>
        <w:jc w:val="both"/>
        <w:rPr>
          <w:rFonts w:ascii="Arial Narrow" w:hAnsi="Arial Narrow"/>
          <w:sz w:val="24"/>
          <w:szCs w:val="24"/>
        </w:rPr>
      </w:pPr>
      <w:r w:rsidRPr="00AF61D9">
        <w:rPr>
          <w:rFonts w:ascii="Arial Narrow" w:hAnsi="Arial Narrow"/>
          <w:b/>
          <w:sz w:val="24"/>
          <w:szCs w:val="24"/>
        </w:rPr>
        <w:t>Gminą Mirów</w:t>
      </w:r>
      <w:r w:rsidRPr="00AF61D9">
        <w:rPr>
          <w:rFonts w:ascii="Arial Narrow" w:hAnsi="Arial Narrow"/>
          <w:sz w:val="24"/>
          <w:szCs w:val="24"/>
        </w:rPr>
        <w:t xml:space="preserve"> z siedzibą w Mirów Stary 27, 26-503 Mirów Stary, reprezentowaną przez </w:t>
      </w:r>
      <w:r w:rsidRPr="00AF61D9">
        <w:rPr>
          <w:rFonts w:ascii="Arial Narrow" w:hAnsi="Arial Narrow"/>
          <w:b/>
          <w:sz w:val="24"/>
          <w:szCs w:val="24"/>
        </w:rPr>
        <w:t xml:space="preserve">Wójta Gminy Mirów – </w:t>
      </w:r>
      <w:r w:rsidR="00213FA5" w:rsidRPr="00AF61D9">
        <w:rPr>
          <w:rFonts w:ascii="Arial Narrow" w:hAnsi="Arial Narrow"/>
          <w:b/>
          <w:sz w:val="24"/>
          <w:szCs w:val="24"/>
        </w:rPr>
        <w:t xml:space="preserve">Artura </w:t>
      </w:r>
      <w:proofErr w:type="spellStart"/>
      <w:r w:rsidR="00213FA5" w:rsidRPr="00AF61D9">
        <w:rPr>
          <w:rFonts w:ascii="Arial Narrow" w:hAnsi="Arial Narrow"/>
          <w:b/>
          <w:sz w:val="24"/>
          <w:szCs w:val="24"/>
        </w:rPr>
        <w:t>Siwiorka</w:t>
      </w:r>
      <w:proofErr w:type="spellEnd"/>
      <w:r w:rsidRPr="00AF61D9">
        <w:rPr>
          <w:rFonts w:ascii="Arial Narrow" w:hAnsi="Arial Narrow"/>
          <w:sz w:val="24"/>
          <w:szCs w:val="24"/>
        </w:rPr>
        <w:t xml:space="preserve">, posiadającą NIP: 7991958971; REGON: 670223847 </w:t>
      </w:r>
    </w:p>
    <w:p w14:paraId="3BE92E62" w14:textId="77777777" w:rsidR="00A21F2E" w:rsidRPr="00AF61D9" w:rsidRDefault="00A21F2E" w:rsidP="00A21F2E">
      <w:pPr>
        <w:spacing w:after="0"/>
        <w:ind w:left="-15" w:right="701"/>
        <w:jc w:val="both"/>
        <w:rPr>
          <w:rFonts w:ascii="Arial Narrow" w:hAnsi="Arial Narrow"/>
          <w:b/>
          <w:sz w:val="24"/>
          <w:szCs w:val="24"/>
        </w:rPr>
      </w:pPr>
      <w:r w:rsidRPr="00AF61D9">
        <w:rPr>
          <w:rFonts w:ascii="Arial Narrow" w:hAnsi="Arial Narrow"/>
          <w:sz w:val="24"/>
          <w:szCs w:val="24"/>
        </w:rPr>
        <w:t xml:space="preserve">zwaną w dalszej części umowy </w:t>
      </w:r>
      <w:r w:rsidRPr="00AF61D9">
        <w:rPr>
          <w:rFonts w:ascii="Arial Narrow" w:hAnsi="Arial Narrow"/>
          <w:b/>
          <w:sz w:val="24"/>
          <w:szCs w:val="24"/>
        </w:rPr>
        <w:t>„Zamawiającym”</w:t>
      </w:r>
    </w:p>
    <w:p w14:paraId="7BA540B6" w14:textId="77777777" w:rsidR="00A21F2E" w:rsidRPr="00AF61D9" w:rsidRDefault="00A21F2E" w:rsidP="00A21F2E">
      <w:pPr>
        <w:spacing w:after="0"/>
        <w:ind w:left="-15" w:right="701"/>
        <w:jc w:val="both"/>
        <w:rPr>
          <w:rFonts w:ascii="Arial Narrow" w:hAnsi="Arial Narrow"/>
          <w:sz w:val="24"/>
          <w:szCs w:val="24"/>
        </w:rPr>
      </w:pPr>
      <w:r w:rsidRPr="00AF61D9">
        <w:rPr>
          <w:rFonts w:ascii="Arial Narrow" w:hAnsi="Arial Narrow"/>
          <w:sz w:val="24"/>
          <w:szCs w:val="24"/>
        </w:rPr>
        <w:t xml:space="preserve"> a</w:t>
      </w:r>
    </w:p>
    <w:p w14:paraId="0DB08187" w14:textId="77777777" w:rsidR="00C002D1" w:rsidRPr="00AF61D9" w:rsidRDefault="00C002D1" w:rsidP="00DF260A">
      <w:pPr>
        <w:spacing w:after="0"/>
        <w:ind w:left="52" w:right="14"/>
        <w:jc w:val="both"/>
        <w:rPr>
          <w:rFonts w:ascii="Arial Narrow" w:hAnsi="Arial Narrow"/>
          <w:sz w:val="24"/>
          <w:szCs w:val="24"/>
        </w:rPr>
      </w:pPr>
      <w:r w:rsidRPr="00AF61D9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……………………………………………………………………………………………………………………….</w:t>
      </w:r>
      <w:r w:rsidR="00DF260A" w:rsidRPr="00AF61D9">
        <w:rPr>
          <w:rFonts w:ascii="Arial Narrow" w:hAnsi="Arial Narrow"/>
          <w:sz w:val="24"/>
          <w:szCs w:val="24"/>
        </w:rPr>
        <w:t xml:space="preserve"> reprezentowanym przez </w:t>
      </w:r>
      <w:r w:rsidRPr="00AF61D9">
        <w:rPr>
          <w:rFonts w:ascii="Arial Narrow" w:hAnsi="Arial Narrow"/>
          <w:sz w:val="24"/>
          <w:szCs w:val="24"/>
        </w:rPr>
        <w:t>………………………………………………………………………………………….</w:t>
      </w:r>
    </w:p>
    <w:p w14:paraId="4765D1D0" w14:textId="77777777" w:rsidR="00A21F2E" w:rsidRPr="00AF61D9" w:rsidRDefault="00DF260A" w:rsidP="00C002D1">
      <w:pPr>
        <w:spacing w:after="0"/>
        <w:ind w:right="14"/>
        <w:jc w:val="both"/>
        <w:rPr>
          <w:rFonts w:ascii="Arial Narrow" w:hAnsi="Arial Narrow"/>
          <w:b/>
          <w:sz w:val="24"/>
          <w:szCs w:val="24"/>
        </w:rPr>
      </w:pPr>
      <w:r w:rsidRPr="00AF61D9">
        <w:rPr>
          <w:rFonts w:ascii="Arial Narrow" w:hAnsi="Arial Narrow"/>
          <w:sz w:val="24"/>
          <w:szCs w:val="24"/>
        </w:rPr>
        <w:t>posiadając</w:t>
      </w:r>
      <w:r w:rsidR="00C002D1" w:rsidRPr="00AF61D9">
        <w:rPr>
          <w:rFonts w:ascii="Arial Narrow" w:hAnsi="Arial Narrow"/>
          <w:sz w:val="24"/>
          <w:szCs w:val="24"/>
        </w:rPr>
        <w:t>ym</w:t>
      </w:r>
      <w:r w:rsidRPr="00AF61D9">
        <w:rPr>
          <w:rFonts w:ascii="Arial Narrow" w:hAnsi="Arial Narrow"/>
          <w:sz w:val="24"/>
          <w:szCs w:val="24"/>
        </w:rPr>
        <w:t xml:space="preserve">  NIP </w:t>
      </w:r>
      <w:r w:rsidR="00C002D1" w:rsidRPr="00AF61D9">
        <w:rPr>
          <w:rFonts w:ascii="Arial Narrow" w:hAnsi="Arial Narrow"/>
          <w:sz w:val="24"/>
          <w:szCs w:val="24"/>
        </w:rPr>
        <w:t>……………………..</w:t>
      </w:r>
      <w:r w:rsidRPr="00AF61D9">
        <w:rPr>
          <w:rFonts w:ascii="Arial Narrow" w:hAnsi="Arial Narrow"/>
          <w:sz w:val="24"/>
          <w:szCs w:val="24"/>
        </w:rPr>
        <w:t>, REGON </w:t>
      </w:r>
      <w:r w:rsidR="00C002D1" w:rsidRPr="00AF61D9">
        <w:rPr>
          <w:rFonts w:ascii="Arial Narrow" w:hAnsi="Arial Narrow"/>
          <w:sz w:val="24"/>
          <w:szCs w:val="24"/>
        </w:rPr>
        <w:t>……………………………</w:t>
      </w:r>
      <w:r w:rsidRPr="00AF61D9">
        <w:rPr>
          <w:rFonts w:ascii="Arial Narrow" w:hAnsi="Arial Narrow"/>
          <w:sz w:val="24"/>
          <w:szCs w:val="24"/>
        </w:rPr>
        <w:t xml:space="preserve">  </w:t>
      </w:r>
      <w:r w:rsidR="00A21F2E" w:rsidRPr="00AF61D9">
        <w:rPr>
          <w:rFonts w:ascii="Arial Narrow" w:hAnsi="Arial Narrow"/>
          <w:sz w:val="24"/>
          <w:szCs w:val="24"/>
        </w:rPr>
        <w:t xml:space="preserve">zwanym w dalszej części umowy </w:t>
      </w:r>
      <w:r w:rsidR="00A21F2E" w:rsidRPr="00AF61D9">
        <w:rPr>
          <w:rFonts w:ascii="Arial Narrow" w:hAnsi="Arial Narrow"/>
          <w:b/>
          <w:sz w:val="24"/>
          <w:szCs w:val="24"/>
        </w:rPr>
        <w:t>„Wykonawcą”</w:t>
      </w:r>
    </w:p>
    <w:p w14:paraId="282EF420" w14:textId="77777777" w:rsidR="008E2F8D" w:rsidRPr="00AF61D9" w:rsidRDefault="008E2F8D" w:rsidP="00A21F2E">
      <w:pPr>
        <w:spacing w:after="0"/>
        <w:ind w:left="52" w:right="14"/>
        <w:rPr>
          <w:rFonts w:ascii="Arial Narrow" w:hAnsi="Arial Narrow"/>
          <w:b/>
          <w:sz w:val="24"/>
          <w:szCs w:val="24"/>
        </w:rPr>
      </w:pPr>
    </w:p>
    <w:p w14:paraId="2C58481E" w14:textId="77777777" w:rsidR="008E2F8D" w:rsidRPr="00AF61D9" w:rsidRDefault="008E2F8D" w:rsidP="00A21F2E">
      <w:pPr>
        <w:spacing w:after="0"/>
        <w:ind w:left="52" w:right="14"/>
        <w:rPr>
          <w:rFonts w:ascii="Arial Narrow" w:hAnsi="Arial Narrow"/>
          <w:b/>
          <w:sz w:val="24"/>
          <w:szCs w:val="24"/>
        </w:rPr>
      </w:pPr>
    </w:p>
    <w:p w14:paraId="51D36E3B" w14:textId="2D2B9570" w:rsidR="008E2F8D" w:rsidRPr="00AF61D9" w:rsidRDefault="008E2F8D" w:rsidP="008E2F8D">
      <w:pPr>
        <w:spacing w:after="0"/>
        <w:ind w:right="-46"/>
        <w:jc w:val="center"/>
        <w:rPr>
          <w:rFonts w:ascii="Arial Narrow" w:hAnsi="Arial Narrow"/>
          <w:b/>
          <w:sz w:val="24"/>
          <w:szCs w:val="24"/>
        </w:rPr>
      </w:pPr>
      <w:r w:rsidRPr="00AF61D9">
        <w:rPr>
          <w:rFonts w:ascii="Arial Narrow" w:hAnsi="Arial Narrow"/>
          <w:b/>
          <w:sz w:val="24"/>
          <w:szCs w:val="24"/>
        </w:rPr>
        <w:t>§ 1</w:t>
      </w:r>
      <w:r w:rsidR="00C03CE2" w:rsidRPr="00AF61D9">
        <w:rPr>
          <w:rFonts w:ascii="Arial Narrow" w:hAnsi="Arial Narrow"/>
          <w:b/>
          <w:sz w:val="24"/>
          <w:szCs w:val="24"/>
        </w:rPr>
        <w:t>.</w:t>
      </w:r>
    </w:p>
    <w:p w14:paraId="7C10BF54" w14:textId="77777777" w:rsidR="00C03CE2" w:rsidRPr="00AF61D9" w:rsidRDefault="00C03CE2" w:rsidP="008E2F8D">
      <w:pPr>
        <w:spacing w:after="0"/>
        <w:ind w:right="-46"/>
        <w:jc w:val="center"/>
        <w:rPr>
          <w:rFonts w:ascii="Arial Narrow" w:hAnsi="Arial Narrow"/>
          <w:sz w:val="24"/>
          <w:szCs w:val="24"/>
        </w:rPr>
      </w:pPr>
    </w:p>
    <w:p w14:paraId="4C61F36C" w14:textId="3DFEDC60" w:rsidR="00C06ABA" w:rsidRPr="00AF61D9" w:rsidRDefault="00C06ABA" w:rsidP="00160466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2" w:name="_Hlk90984108"/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Zamawiający zleca, a Wykonawca przyjmuje do realizacji dostawy posiłków regeneracyjnych </w:t>
      </w:r>
      <w:r w:rsidR="00975135"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roku 2022r. </w:t>
      </w:r>
      <w:bookmarkStart w:id="3" w:name="_Hlk90988258"/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dla uczniów: </w:t>
      </w:r>
    </w:p>
    <w:p w14:paraId="64C457DD" w14:textId="77777777" w:rsidR="00C06ABA" w:rsidRPr="00AF61D9" w:rsidRDefault="00C06ABA" w:rsidP="0016046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Zespołu Szkolno-Przedszkolnego w Zbijowie Małym, </w:t>
      </w:r>
    </w:p>
    <w:p w14:paraId="5B6BAD1F" w14:textId="77777777" w:rsidR="00C06ABA" w:rsidRPr="00AF61D9" w:rsidRDefault="00C06ABA" w:rsidP="0016046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Publicznej Szkoły Podstawowej w Mirowie, </w:t>
      </w:r>
    </w:p>
    <w:p w14:paraId="673B390F" w14:textId="0025418E" w:rsidR="00C06ABA" w:rsidRPr="00AF61D9" w:rsidRDefault="00C06ABA" w:rsidP="0097513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Publicznej Szkoły Podstawowej w Bieszkowie Dolnym, </w:t>
      </w:r>
    </w:p>
    <w:bookmarkEnd w:id="2"/>
    <w:bookmarkEnd w:id="3"/>
    <w:p w14:paraId="59C2DCF5" w14:textId="291834C6" w:rsidR="00CF1907" w:rsidRPr="00CF1907" w:rsidRDefault="00C06ABA" w:rsidP="00CF190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Wymagania związane z dostawą </w:t>
      </w:r>
      <w:r w:rsidR="00CF1907">
        <w:rPr>
          <w:rFonts w:ascii="Arial Narrow" w:eastAsia="Times New Roman" w:hAnsi="Arial Narrow" w:cs="Arial"/>
          <w:sz w:val="24"/>
          <w:szCs w:val="24"/>
          <w:lang w:eastAsia="pl-PL"/>
        </w:rPr>
        <w:t>posiłków:</w:t>
      </w:r>
    </w:p>
    <w:p w14:paraId="5668A90E" w14:textId="37BB696E" w:rsidR="00CF1907" w:rsidRPr="00CF1907" w:rsidRDefault="00CF1907" w:rsidP="00CF1907">
      <w:pPr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Pod pojęciem obiadów jednodaniowych należy rozumieć zupę lub drugie danie wydawane na przemian (jeden dzień zupa, drugi dzień danie obiadowe) </w:t>
      </w:r>
    </w:p>
    <w:p w14:paraId="5EAF2BE9" w14:textId="2BC86526" w:rsidR="00CF1907" w:rsidRPr="00CF1907" w:rsidRDefault="00CF1907" w:rsidP="00CF1907">
      <w:pPr>
        <w:rPr>
          <w:rFonts w:ascii="Arial Narrow" w:eastAsia="Times New Roman" w:hAnsi="Arial Narrow" w:cs="Arial"/>
          <w:b/>
          <w:sz w:val="24"/>
          <w:szCs w:val="24"/>
          <w:lang w:val="en-US" w:eastAsia="pl-PL"/>
        </w:rPr>
      </w:pPr>
      <w:r w:rsidRPr="00CF1907">
        <w:rPr>
          <w:rFonts w:ascii="Arial Narrow" w:eastAsia="Times New Roman" w:hAnsi="Arial Narrow" w:cs="Arial"/>
          <w:b/>
          <w:sz w:val="24"/>
          <w:szCs w:val="24"/>
          <w:lang w:eastAsia="pl-PL"/>
        </w:rPr>
        <w:t>Minimalne wielkości składników posiłków: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794"/>
        <w:gridCol w:w="4394"/>
      </w:tblGrid>
      <w:tr w:rsidR="00CF1907" w:rsidRPr="00CF1907" w14:paraId="61763659" w14:textId="77777777" w:rsidTr="00CF1907">
        <w:trPr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471CD" w14:textId="77777777" w:rsidR="00CF1907" w:rsidRPr="00CF1907" w:rsidRDefault="00CF1907">
            <w:pPr>
              <w:spacing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zupa – waga/objętość posiłków: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6504" w14:textId="77777777" w:rsidR="00CF1907" w:rsidRPr="00CF1907" w:rsidRDefault="00CF1907">
            <w:pPr>
              <w:spacing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drugie danie - waga/objętość posiłków:</w:t>
            </w:r>
          </w:p>
        </w:tc>
      </w:tr>
      <w:tr w:rsidR="00CF1907" w:rsidRPr="00CF1907" w14:paraId="019DEC78" w14:textId="77777777" w:rsidTr="00CF1907">
        <w:trPr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EF38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  <w:p w14:paraId="7158E69F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- zupa 500 g</w:t>
            </w:r>
          </w:p>
          <w:p w14:paraId="7A945333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- wkładka mięsna 50 g</w:t>
            </w:r>
          </w:p>
          <w:p w14:paraId="2748CC08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- chleb 100 g</w:t>
            </w:r>
          </w:p>
          <w:p w14:paraId="2EC8162A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- owoce/jabłko, banan, inne/</w:t>
            </w:r>
          </w:p>
          <w:p w14:paraId="4D071922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F8F5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  <w:p w14:paraId="776A8D0B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- ziemniaki, kasza, ryż lub makaron – 200g</w:t>
            </w:r>
          </w:p>
          <w:p w14:paraId="4DB1C81F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- mięso lub ryba – 100g</w:t>
            </w:r>
          </w:p>
          <w:p w14:paraId="3857211B" w14:textId="77777777" w:rsidR="00CF1907" w:rsidRPr="00CF1907" w:rsidRDefault="00CF1907">
            <w:pPr>
              <w:spacing w:line="276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19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- surówki, jarzyny 100 g</w:t>
            </w:r>
          </w:p>
        </w:tc>
      </w:tr>
    </w:tbl>
    <w:p w14:paraId="5B5BC66E" w14:textId="77777777" w:rsidR="00CF1907" w:rsidRDefault="00CF1907" w:rsidP="00CF1907">
      <w:pPr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1023EE3" w14:textId="53AD68DE" w:rsidR="00CF1907" w:rsidRDefault="00CF1907" w:rsidP="00CF1907">
      <w:pPr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Dostarczane posiłki powinny być zgodne z zalecanym modelem żywienia o charakterze pro zdrowotnym poprzez: Realizację zgodną z Rozporządzeniem Ministra Zdrowia z dnia 22 lipca 2016 r. w sprawie grup środków spożywczych przeznaczonych do sprzedaży dzieciom i młodzieży w jednostkach systemu oświaty oraz wymagań, jakie muszą spełniać środki spożywcze stosowane w ramach żywienia zbiorowego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dzieci i młodzieży w tych jednostkach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(Dz. U z 2016 r. poz. 1154)</w:t>
      </w:r>
    </w:p>
    <w:p w14:paraId="3E9CFDDE" w14:textId="77777777" w:rsidR="00CF1907" w:rsidRPr="00CF1907" w:rsidRDefault="00CF1907" w:rsidP="00CF1907">
      <w:pPr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E336EE7" w14:textId="77777777" w:rsidR="00CF1907" w:rsidRPr="00CF1907" w:rsidRDefault="00CF1907" w:rsidP="00CF1907">
      <w:pPr>
        <w:pStyle w:val="Akapitzlist"/>
        <w:numPr>
          <w:ilvl w:val="0"/>
          <w:numId w:val="14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zastosowanie tłuszczów roślinnych</w:t>
      </w:r>
    </w:p>
    <w:p w14:paraId="163293D3" w14:textId="77777777" w:rsidR="00CF1907" w:rsidRPr="00CF1907" w:rsidRDefault="00CF1907" w:rsidP="00CF1907">
      <w:pPr>
        <w:pStyle w:val="Akapitzlist"/>
        <w:numPr>
          <w:ilvl w:val="0"/>
          <w:numId w:val="14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ograniczone stosowanie tłuszczów zwierzęcych</w:t>
      </w:r>
    </w:p>
    <w:p w14:paraId="2D5DBB87" w14:textId="77777777" w:rsidR="00CF1907" w:rsidRPr="00CF1907" w:rsidRDefault="00CF1907" w:rsidP="00CF1907">
      <w:pPr>
        <w:pStyle w:val="Akapitzlist"/>
        <w:numPr>
          <w:ilvl w:val="0"/>
          <w:numId w:val="14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umiarkowane stosowanie mięsa „czerwonego”</w:t>
      </w:r>
    </w:p>
    <w:p w14:paraId="7FEFF485" w14:textId="77777777" w:rsidR="00CF1907" w:rsidRPr="00CF1907" w:rsidRDefault="00CF1907" w:rsidP="00CF1907">
      <w:pPr>
        <w:pStyle w:val="Akapitzlist"/>
        <w:numPr>
          <w:ilvl w:val="0"/>
          <w:numId w:val="14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stosowanie mięsa drobiowego</w:t>
      </w:r>
    </w:p>
    <w:p w14:paraId="33848149" w14:textId="77777777" w:rsidR="00CF1907" w:rsidRPr="00CF1907" w:rsidRDefault="00CF1907" w:rsidP="00CF1907">
      <w:pPr>
        <w:pStyle w:val="Akapitzlist"/>
        <w:numPr>
          <w:ilvl w:val="0"/>
          <w:numId w:val="14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stosowanie ryb</w:t>
      </w:r>
    </w:p>
    <w:p w14:paraId="7D60A7CE" w14:textId="77777777" w:rsidR="00CF1907" w:rsidRPr="00CF1907" w:rsidRDefault="00CF1907" w:rsidP="00CF1907">
      <w:pPr>
        <w:pStyle w:val="Akapitzlist"/>
        <w:numPr>
          <w:ilvl w:val="0"/>
          <w:numId w:val="14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umiarkowane stosowanie jaj, cukru i soli</w:t>
      </w:r>
    </w:p>
    <w:p w14:paraId="61915B73" w14:textId="2F9ADC1F" w:rsidR="00CF1907" w:rsidRDefault="00CF1907" w:rsidP="00CF1907">
      <w:pPr>
        <w:pStyle w:val="Akapitzlist"/>
        <w:numPr>
          <w:ilvl w:val="0"/>
          <w:numId w:val="14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duży udział warzyw i owoców w posiłkach, w tym także nasion roślin strączkowych</w:t>
      </w:r>
    </w:p>
    <w:p w14:paraId="62FB4AF4" w14:textId="77777777" w:rsidR="00CF1907" w:rsidRPr="00CF1907" w:rsidRDefault="00CF1907" w:rsidP="00CF1907">
      <w:pPr>
        <w:pStyle w:val="Akapitzlist"/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06E419E" w14:textId="77777777" w:rsidR="00CF1907" w:rsidRPr="00CF1907" w:rsidRDefault="00CF1907" w:rsidP="00CF1907">
      <w:pPr>
        <w:rPr>
          <w:rFonts w:ascii="Arial Narrow" w:eastAsia="Times New Roman" w:hAnsi="Arial Narrow" w:cs="Arial"/>
          <w:b/>
          <w:sz w:val="24"/>
          <w:szCs w:val="24"/>
          <w:lang w:val="en-US" w:eastAsia="pl-PL"/>
        </w:rPr>
      </w:pPr>
      <w:r w:rsidRPr="00CF1907">
        <w:rPr>
          <w:rFonts w:ascii="Arial Narrow" w:eastAsia="Times New Roman" w:hAnsi="Arial Narrow" w:cs="Arial"/>
          <w:b/>
          <w:sz w:val="24"/>
          <w:szCs w:val="24"/>
          <w:lang w:eastAsia="pl-PL"/>
        </w:rPr>
        <w:t>Zakres zamówienia obejmuje:</w:t>
      </w:r>
    </w:p>
    <w:p w14:paraId="40D80EA9" w14:textId="77777777" w:rsidR="00CF1907" w:rsidRPr="00CF1907" w:rsidRDefault="00CF1907" w:rsidP="00CF1907">
      <w:pPr>
        <w:pStyle w:val="Akapitzlist"/>
        <w:numPr>
          <w:ilvl w:val="0"/>
          <w:numId w:val="15"/>
        </w:numPr>
        <w:spacing w:after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Przygotowanie posiłku dla planowanej ilości uczniów wskazanych przez Gminny Ośrodek Pomocy Społecznej. </w:t>
      </w:r>
    </w:p>
    <w:p w14:paraId="3BB72F14" w14:textId="77777777" w:rsidR="00CF1907" w:rsidRPr="00CF1907" w:rsidRDefault="00CF1907" w:rsidP="00CF1907">
      <w:pPr>
        <w:pStyle w:val="Akapitzlist"/>
        <w:numPr>
          <w:ilvl w:val="0"/>
          <w:numId w:val="16"/>
        </w:numPr>
        <w:spacing w:after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wykonywanie posiłku pod nadzorem dietetyka Wykonawcy przy współpracy ze służbami SANEPID-u, </w:t>
      </w:r>
    </w:p>
    <w:p w14:paraId="7D95E941" w14:textId="2B680BC6" w:rsidR="00CF1907" w:rsidRPr="00CF1907" w:rsidRDefault="00CF1907" w:rsidP="00CF1907">
      <w:pPr>
        <w:pStyle w:val="Akapitzlist"/>
        <w:numPr>
          <w:ilvl w:val="0"/>
          <w:numId w:val="16"/>
        </w:numPr>
        <w:spacing w:after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zachowanie wymogów </w:t>
      </w:r>
      <w:proofErr w:type="spellStart"/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sanitarn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>o</w:t>
      </w:r>
      <w:proofErr w:type="spellEnd"/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–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epidemiologicznych w zakresie personelu </w:t>
      </w: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br/>
        <w:t xml:space="preserve">i warunków produkcji oraz wzięcie odpowiedzialności za ich przestrzeganie, </w:t>
      </w:r>
    </w:p>
    <w:p w14:paraId="7B225E64" w14:textId="77777777" w:rsidR="00CF1907" w:rsidRPr="00CF1907" w:rsidRDefault="00CF1907" w:rsidP="00CF1907">
      <w:pPr>
        <w:pStyle w:val="Akapitzlist"/>
        <w:numPr>
          <w:ilvl w:val="0"/>
          <w:numId w:val="16"/>
        </w:numPr>
        <w:spacing w:after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bezwzględnie należy przestrzegać norm na składniki pokarmowe i produkty spożywcze określone przez Instytut Żywienia i Żywności. </w:t>
      </w:r>
    </w:p>
    <w:p w14:paraId="708C253A" w14:textId="77777777" w:rsidR="00CF1907" w:rsidRPr="00CF1907" w:rsidRDefault="00CF1907" w:rsidP="00CF1907">
      <w:pPr>
        <w:pStyle w:val="Akapitzlist"/>
        <w:numPr>
          <w:ilvl w:val="0"/>
          <w:numId w:val="15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Dostarczenie posiłków z miejsca produkcji do pomieszczeń poszczególnych szkół. </w:t>
      </w:r>
    </w:p>
    <w:p w14:paraId="4B7D087F" w14:textId="77777777" w:rsidR="00CF1907" w:rsidRPr="00CF1907" w:rsidRDefault="00CF1907" w:rsidP="00CF1907">
      <w:pPr>
        <w:pStyle w:val="Akapitzlist"/>
        <w:numPr>
          <w:ilvl w:val="0"/>
          <w:numId w:val="15"/>
        </w:numPr>
        <w:spacing w:after="0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hAnsi="Arial Narrow" w:cs="Arial"/>
          <w:sz w:val="24"/>
          <w:szCs w:val="24"/>
        </w:rPr>
        <w:t>Zapewnienie odpowiedniego transportu posiłków:</w:t>
      </w:r>
    </w:p>
    <w:p w14:paraId="16BBD5AB" w14:textId="77777777" w:rsidR="00CF1907" w:rsidRPr="00CF1907" w:rsidRDefault="00CF1907" w:rsidP="00CF1907">
      <w:pPr>
        <w:pStyle w:val="Akapitzlist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- termosy zapewniające właściwą ochronę i temperaturę lub specjalistyczne jednorazowe pojemniki  </w:t>
      </w: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br/>
        <w:t xml:space="preserve">  gwarantujące utrzymanie odpowiedniej temperatury oraz jakości przewożonych potraw,</w:t>
      </w:r>
    </w:p>
    <w:p w14:paraId="3F00B951" w14:textId="77777777" w:rsidR="00CF1907" w:rsidRPr="00CF1907" w:rsidRDefault="00CF1907" w:rsidP="00CF1907">
      <w:pPr>
        <w:pStyle w:val="Akapitzlist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- środki transportu przystosowane do przewozu tego typu ładunków. </w:t>
      </w:r>
    </w:p>
    <w:p w14:paraId="19D23B1C" w14:textId="53045DAE" w:rsidR="00CF1907" w:rsidRPr="00CF1907" w:rsidRDefault="00CF1907" w:rsidP="00CF1907">
      <w:pPr>
        <w:ind w:left="709" w:hanging="283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4) Przygotowanie tygodniowego jadłospisu i przekazanie do wiadomości dyrektora szkoły 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</w:t>
      </w: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najpóźniej przed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obiadem w pierwszy dzień tygodnia, w którym obowiązuje. </w:t>
      </w:r>
    </w:p>
    <w:p w14:paraId="7C56E774" w14:textId="4A90419F" w:rsidR="00CF1907" w:rsidRPr="00CF1907" w:rsidRDefault="00CF1907" w:rsidP="00CF1907">
      <w:pPr>
        <w:rPr>
          <w:rFonts w:ascii="Arial Narrow" w:hAnsi="Arial Narrow"/>
          <w:sz w:val="24"/>
          <w:szCs w:val="24"/>
        </w:rPr>
      </w:pPr>
      <w:r w:rsidRPr="00CF1907">
        <w:rPr>
          <w:rFonts w:ascii="Arial Narrow" w:eastAsia="Times New Roman" w:hAnsi="Arial Narrow" w:cs="Arial"/>
          <w:sz w:val="24"/>
          <w:szCs w:val="24"/>
          <w:lang w:eastAsia="pl-PL"/>
        </w:rPr>
        <w:t>Naczynia i sztućce do wydawania posiłków zapewnia Zamawiający.</w:t>
      </w:r>
    </w:p>
    <w:p w14:paraId="316BFCA3" w14:textId="52B2D8D0" w:rsidR="00401222" w:rsidRPr="00CF1907" w:rsidRDefault="00401222" w:rsidP="00975135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1907">
        <w:rPr>
          <w:rFonts w:ascii="Arial Narrow" w:hAnsi="Arial Narrow"/>
          <w:sz w:val="24"/>
          <w:szCs w:val="24"/>
        </w:rPr>
        <w:t>Wykonawca wystawi faktury zgodnie z faktycznie dostarcz</w:t>
      </w:r>
      <w:r w:rsidR="00CF1907">
        <w:rPr>
          <w:rFonts w:ascii="Arial Narrow" w:hAnsi="Arial Narrow"/>
          <w:sz w:val="24"/>
          <w:szCs w:val="24"/>
        </w:rPr>
        <w:t>o</w:t>
      </w:r>
      <w:r w:rsidRPr="00CF1907">
        <w:rPr>
          <w:rFonts w:ascii="Arial Narrow" w:hAnsi="Arial Narrow"/>
          <w:sz w:val="24"/>
          <w:szCs w:val="24"/>
        </w:rPr>
        <w:t>ną liczbą posiłków.</w:t>
      </w:r>
    </w:p>
    <w:p w14:paraId="425B5A2A" w14:textId="77777777" w:rsidR="00C06ABA" w:rsidRPr="00CB511A" w:rsidRDefault="00C06ABA" w:rsidP="00C06ABA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>§ 2.</w:t>
      </w:r>
    </w:p>
    <w:p w14:paraId="459EDC0B" w14:textId="506E4326" w:rsidR="00C06ABA" w:rsidRPr="00AF61D9" w:rsidRDefault="00C06ABA" w:rsidP="00160466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4" w:name="_Hlk90984311"/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Wykonawca dostarczy Zamawiającemu około 1</w:t>
      </w:r>
      <w:r w:rsidR="00975135" w:rsidRPr="00AF61D9">
        <w:rPr>
          <w:rFonts w:ascii="Arial Narrow" w:eastAsia="Times New Roman" w:hAnsi="Arial Narrow" w:cs="Arial"/>
          <w:sz w:val="24"/>
          <w:szCs w:val="24"/>
          <w:lang w:eastAsia="pl-PL"/>
        </w:rPr>
        <w:t>2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0 porcji obiadów jednodaniowych dziennie w dni nauki szkolnej w następujących okresach 202</w:t>
      </w:r>
      <w:r w:rsidR="00401222" w:rsidRPr="00AF61D9">
        <w:rPr>
          <w:rFonts w:ascii="Arial Narrow" w:eastAsia="Times New Roman" w:hAnsi="Arial Narrow" w:cs="Arial"/>
          <w:sz w:val="24"/>
          <w:szCs w:val="24"/>
          <w:lang w:eastAsia="pl-PL"/>
        </w:rPr>
        <w:t>2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r.: </w:t>
      </w:r>
      <w:r w:rsidRPr="00AF61D9">
        <w:rPr>
          <w:rFonts w:ascii="Arial Narrow" w:hAnsi="Arial Narrow"/>
          <w:sz w:val="24"/>
          <w:szCs w:val="24"/>
        </w:rPr>
        <w:t xml:space="preserve">od dnia </w:t>
      </w:r>
      <w:r w:rsidR="00401222" w:rsidRPr="00AF61D9">
        <w:rPr>
          <w:rFonts w:ascii="Arial Narrow" w:hAnsi="Arial Narrow"/>
          <w:sz w:val="24"/>
          <w:szCs w:val="24"/>
        </w:rPr>
        <w:t>10</w:t>
      </w:r>
      <w:r w:rsidRPr="00AF61D9">
        <w:rPr>
          <w:rFonts w:ascii="Arial Narrow" w:hAnsi="Arial Narrow"/>
          <w:sz w:val="24"/>
          <w:szCs w:val="24"/>
        </w:rPr>
        <w:t>.01.202</w:t>
      </w:r>
      <w:r w:rsidR="00401222" w:rsidRPr="00AF61D9">
        <w:rPr>
          <w:rFonts w:ascii="Arial Narrow" w:hAnsi="Arial Narrow"/>
          <w:sz w:val="24"/>
          <w:szCs w:val="24"/>
        </w:rPr>
        <w:t>2</w:t>
      </w:r>
      <w:r w:rsidRPr="00AF61D9">
        <w:rPr>
          <w:rFonts w:ascii="Arial Narrow" w:hAnsi="Arial Narrow"/>
          <w:sz w:val="24"/>
          <w:szCs w:val="24"/>
        </w:rPr>
        <w:t xml:space="preserve">r. do </w:t>
      </w:r>
      <w:r w:rsidR="00401222" w:rsidRPr="00AF61D9">
        <w:rPr>
          <w:rFonts w:ascii="Arial Narrow" w:hAnsi="Arial Narrow"/>
          <w:sz w:val="24"/>
          <w:szCs w:val="24"/>
        </w:rPr>
        <w:t>23</w:t>
      </w:r>
      <w:r w:rsidRPr="00AF61D9">
        <w:rPr>
          <w:rFonts w:ascii="Arial Narrow" w:hAnsi="Arial Narrow"/>
          <w:sz w:val="24"/>
          <w:szCs w:val="24"/>
        </w:rPr>
        <w:t>.0</w:t>
      </w:r>
      <w:r w:rsidR="00401222" w:rsidRPr="00AF61D9">
        <w:rPr>
          <w:rFonts w:ascii="Arial Narrow" w:hAnsi="Arial Narrow"/>
          <w:sz w:val="24"/>
          <w:szCs w:val="24"/>
        </w:rPr>
        <w:t>6</w:t>
      </w:r>
      <w:r w:rsidRPr="00AF61D9">
        <w:rPr>
          <w:rFonts w:ascii="Arial Narrow" w:hAnsi="Arial Narrow"/>
          <w:sz w:val="24"/>
          <w:szCs w:val="24"/>
        </w:rPr>
        <w:t>.202</w:t>
      </w:r>
      <w:r w:rsidR="00401222" w:rsidRPr="00AF61D9">
        <w:rPr>
          <w:rFonts w:ascii="Arial Narrow" w:hAnsi="Arial Narrow"/>
          <w:sz w:val="24"/>
          <w:szCs w:val="24"/>
        </w:rPr>
        <w:t>2</w:t>
      </w:r>
      <w:r w:rsidRPr="00AF61D9">
        <w:rPr>
          <w:rFonts w:ascii="Arial Narrow" w:hAnsi="Arial Narrow"/>
          <w:sz w:val="24"/>
          <w:szCs w:val="24"/>
        </w:rPr>
        <w:t xml:space="preserve">r. 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oraz </w:t>
      </w:r>
      <w:r w:rsidRPr="00AF61D9">
        <w:rPr>
          <w:rFonts w:ascii="Arial Narrow" w:hAnsi="Arial Narrow"/>
          <w:sz w:val="24"/>
          <w:szCs w:val="24"/>
        </w:rPr>
        <w:t>od dnia 01.</w:t>
      </w:r>
      <w:r w:rsidR="00401222" w:rsidRPr="00AF61D9">
        <w:rPr>
          <w:rFonts w:ascii="Arial Narrow" w:hAnsi="Arial Narrow"/>
          <w:sz w:val="24"/>
          <w:szCs w:val="24"/>
        </w:rPr>
        <w:t>09</w:t>
      </w:r>
      <w:r w:rsidRPr="00AF61D9">
        <w:rPr>
          <w:rFonts w:ascii="Arial Narrow" w:hAnsi="Arial Narrow"/>
          <w:sz w:val="24"/>
          <w:szCs w:val="24"/>
        </w:rPr>
        <w:t>.202</w:t>
      </w:r>
      <w:r w:rsidR="00401222" w:rsidRPr="00AF61D9">
        <w:rPr>
          <w:rFonts w:ascii="Arial Narrow" w:hAnsi="Arial Narrow"/>
          <w:sz w:val="24"/>
          <w:szCs w:val="24"/>
        </w:rPr>
        <w:t>2</w:t>
      </w:r>
      <w:r w:rsidRPr="00AF61D9">
        <w:rPr>
          <w:rFonts w:ascii="Arial Narrow" w:hAnsi="Arial Narrow"/>
          <w:sz w:val="24"/>
          <w:szCs w:val="24"/>
        </w:rPr>
        <w:t>r. do 31.12.202</w:t>
      </w:r>
      <w:r w:rsidR="00401222" w:rsidRPr="00AF61D9">
        <w:rPr>
          <w:rFonts w:ascii="Arial Narrow" w:hAnsi="Arial Narrow"/>
          <w:sz w:val="24"/>
          <w:szCs w:val="24"/>
        </w:rPr>
        <w:t>2</w:t>
      </w:r>
      <w:r w:rsidRPr="00AF61D9">
        <w:rPr>
          <w:rFonts w:ascii="Arial Narrow" w:hAnsi="Arial Narrow"/>
          <w:sz w:val="24"/>
          <w:szCs w:val="24"/>
        </w:rPr>
        <w:t>r.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zgodnie z wymaganiami określonymi w specyfikacji istotnych warunków zamówienia stanowiącej załącznik do niniejszej umowy. </w:t>
      </w:r>
    </w:p>
    <w:p w14:paraId="7A6C6337" w14:textId="7856AB35" w:rsidR="00C06ABA" w:rsidRDefault="00C06ABA" w:rsidP="00160466">
      <w:pPr>
        <w:pStyle w:val="Akapitzlist"/>
        <w:numPr>
          <w:ilvl w:val="0"/>
          <w:numId w:val="4"/>
        </w:numPr>
        <w:spacing w:after="0" w:line="36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Zamawiający zastrzega sobie prawo do wydłużenia lub skrócenia określonych w punkcie 2 okresów realizacji dostaw oraz zwiększenia lub zmniejszenia ilości posiłków</w:t>
      </w:r>
      <w:r w:rsid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(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będzie uzależniona  od posiadanych środków finansowych</w:t>
      </w:r>
      <w:r w:rsidR="00CF1907">
        <w:rPr>
          <w:rFonts w:ascii="Arial Narrow" w:eastAsia="Times New Roman" w:hAnsi="Arial Narrow" w:cs="Arial"/>
          <w:sz w:val="24"/>
          <w:szCs w:val="24"/>
          <w:lang w:eastAsia="pl-PL"/>
        </w:rPr>
        <w:t>)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  <w:bookmarkEnd w:id="4"/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</w:p>
    <w:p w14:paraId="2343DBE8" w14:textId="2A2A922A" w:rsidR="00CF1907" w:rsidRDefault="00CF1907" w:rsidP="00CF1907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E362369" w14:textId="5D21CF75" w:rsidR="00CF1907" w:rsidRDefault="00CF1907" w:rsidP="00CF1907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520938B" w14:textId="77777777" w:rsidR="00CF1907" w:rsidRPr="00CF1907" w:rsidRDefault="00CF1907" w:rsidP="00CF1907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D206352" w14:textId="7CE32144" w:rsidR="00A337FE" w:rsidRPr="00CF1907" w:rsidRDefault="00C06ABA" w:rsidP="00CF190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bookmarkStart w:id="5" w:name="_Hlk90984714"/>
      <w:r w:rsidRPr="00CB511A">
        <w:rPr>
          <w:rFonts w:ascii="Arial Narrow" w:hAnsi="Arial Narrow"/>
          <w:b/>
          <w:bCs/>
          <w:sz w:val="24"/>
          <w:szCs w:val="24"/>
        </w:rPr>
        <w:lastRenderedPageBreak/>
        <w:t>§ 3.</w:t>
      </w:r>
      <w:bookmarkEnd w:id="5"/>
    </w:p>
    <w:p w14:paraId="01EC7887" w14:textId="1B9D7F70" w:rsidR="00A337FE" w:rsidRPr="00AF61D9" w:rsidRDefault="00A337FE" w:rsidP="00160466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Dostawy odbywać się będą bezpośrednio do szkół, o których mowa w § 1.</w:t>
      </w:r>
    </w:p>
    <w:p w14:paraId="59A80675" w14:textId="1C2C9515" w:rsidR="00A337FE" w:rsidRDefault="00A337FE" w:rsidP="002900F5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</w:rPr>
        <w:t>Jadłospis, zawierający informację na temat wartości kalorycznej posiłków, układany będzie przez Wykonawcę na okres 10 dni roboczych (2 tygodnie) i dostarczany Dyrektorom szkół do zatwierdzenia na 5 dni przed okresem jego obowiązywania.</w:t>
      </w:r>
    </w:p>
    <w:p w14:paraId="23FD8A6E" w14:textId="77777777" w:rsidR="002900F5" w:rsidRPr="002900F5" w:rsidRDefault="002900F5" w:rsidP="002900F5">
      <w:pPr>
        <w:spacing w:after="0" w:line="360" w:lineRule="auto"/>
        <w:ind w:firstLine="284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2900F5">
        <w:rPr>
          <w:rFonts w:ascii="Arial Narrow" w:eastAsia="Times New Roman" w:hAnsi="Arial Narrow" w:cs="Times New Roman"/>
          <w:sz w:val="24"/>
          <w:szCs w:val="24"/>
          <w:lang w:eastAsia="pl-PL"/>
        </w:rPr>
        <w:t>Dzienny jadłospis obejmuje:</w:t>
      </w:r>
    </w:p>
    <w:p w14:paraId="50B4636B" w14:textId="78E2AC51" w:rsidR="002900F5" w:rsidRPr="002900F5" w:rsidRDefault="002900F5" w:rsidP="002900F5">
      <w:pPr>
        <w:numPr>
          <w:ilvl w:val="0"/>
          <w:numId w:val="12"/>
        </w:numPr>
        <w:spacing w:after="0" w:line="360" w:lineRule="auto"/>
        <w:ind w:left="1276" w:hanging="567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2900F5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gorący posiłek:</w:t>
      </w:r>
      <w:r w:rsidRPr="002900F5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pożywna zupa, drugie danie, kompot lub sok,  </w:t>
      </w:r>
      <w:r w:rsidRPr="002900F5">
        <w:rPr>
          <w:rFonts w:ascii="Arial Narrow" w:eastAsia="Times New Roman" w:hAnsi="Arial Narrow" w:cs="Arial"/>
          <w:sz w:val="24"/>
          <w:szCs w:val="24"/>
          <w:lang w:eastAsia="pl-PL"/>
        </w:rPr>
        <w:t>(jeden dzień zupa, drugi dzień</w:t>
      </w:r>
      <w:r w:rsidR="00CF19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drugie</w:t>
      </w:r>
      <w:r w:rsidRPr="002900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danie).</w:t>
      </w:r>
    </w:p>
    <w:p w14:paraId="3356E852" w14:textId="77777777" w:rsidR="002900F5" w:rsidRPr="002900F5" w:rsidRDefault="002900F5" w:rsidP="002900F5">
      <w:pPr>
        <w:spacing w:after="0" w:line="360" w:lineRule="auto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2900F5">
        <w:rPr>
          <w:rFonts w:ascii="Arial Narrow" w:eastAsia="Times New Roman" w:hAnsi="Arial Narrow" w:cs="Times New Roman"/>
          <w:sz w:val="24"/>
          <w:szCs w:val="24"/>
          <w:lang w:eastAsia="pl-PL"/>
        </w:rPr>
        <w:t>Pod pojęciem pożywnej zupy należy rozumieć zupę z tzw. mięsną wkładką podaną ze świeżym  pieczywem bez ograniczenia ilościowego, owoce.</w:t>
      </w:r>
    </w:p>
    <w:p w14:paraId="75600258" w14:textId="45C9B119" w:rsidR="002900F5" w:rsidRPr="002900F5" w:rsidRDefault="002900F5" w:rsidP="002900F5">
      <w:p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  <w:r w:rsidRPr="002900F5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Pod pojęciem drugie danie należy rozumieć posiłek mięsny/rybny z urozmaiconymi surówkami lub gotowanymi jarzynami, Do mięsa zamiennie mogą być podawane ziemniaki, kasze, ryż lub  makaron, Drugie danie mogą stanowić również pierogi, naleśniki, kopytka, makaron </w:t>
      </w:r>
      <w:r w:rsidRPr="002900F5">
        <w:rPr>
          <w:rFonts w:ascii="Arial Narrow" w:eastAsia="Times New Roman" w:hAnsi="Arial Narrow" w:cs="Times New Roman"/>
          <w:sz w:val="24"/>
          <w:szCs w:val="24"/>
          <w:lang w:eastAsia="pl-PL"/>
        </w:rPr>
        <w:br/>
        <w:t xml:space="preserve">z sosem </w:t>
      </w:r>
      <w:r w:rsidR="00CF1907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  <w:r w:rsidRPr="002900F5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krokiety itp.</w:t>
      </w:r>
    </w:p>
    <w:p w14:paraId="0283F5C1" w14:textId="591D71EA" w:rsidR="00C06ABA" w:rsidRPr="00AF61D9" w:rsidRDefault="00C06ABA" w:rsidP="00160466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Wykonawca zobowiązuje się do dostarczenia Zamawiającemu posiłków o parametrach odpowiadających obowiązującym w tym zakresie normom jakościowym i przepisom. </w:t>
      </w:r>
    </w:p>
    <w:p w14:paraId="1B77A4CA" w14:textId="77777777" w:rsidR="00C06ABA" w:rsidRPr="00AF61D9" w:rsidRDefault="00C06ABA" w:rsidP="00160466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Posiłki powinny być dostarczane w specjalistycznych termosach gwarantujących utrzymanie odpowiedniej temperatury oraz jakości i higieny przewożonych potraw. </w:t>
      </w:r>
    </w:p>
    <w:p w14:paraId="57F98B49" w14:textId="77777777" w:rsidR="00C06ABA" w:rsidRPr="00AF61D9" w:rsidRDefault="00C06ABA" w:rsidP="00160466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Wykonawca zobowiązany jest dostarczać posiłki urozmaicone, o wysokiej wartości odżywczej, przygotowane zgodnie z zasadami żywienia dzieci, smaczne i atrakcyjne pod względem organoleptycznym. Urozmaicenie posiłków będzie dotyczyć: doboru posiłków, barwy, smaku, zapachu, konsystencji i sposobu przyrządzania potraw. </w:t>
      </w:r>
    </w:p>
    <w:p w14:paraId="1B615F51" w14:textId="77777777" w:rsidR="00C06ABA" w:rsidRPr="00AF61D9" w:rsidRDefault="00C06ABA" w:rsidP="00160466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Przy planowaniu posiłków Wykonawca uwzględniać będzie zalecaną wartość energetyczną dla dzieci w wieku szkolnym oraz normy produktów każdej z grup, będzie brać również pod uwagę wartość odżywczą przygotowanych posiłków. </w:t>
      </w:r>
    </w:p>
    <w:p w14:paraId="01925A35" w14:textId="3B0F583A" w:rsidR="00C06ABA" w:rsidRPr="00AF61D9" w:rsidRDefault="00C06ABA" w:rsidP="00160466">
      <w:pPr>
        <w:pStyle w:val="Akapitzlist"/>
        <w:numPr>
          <w:ilvl w:val="0"/>
          <w:numId w:val="5"/>
        </w:numPr>
        <w:spacing w:after="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Wykonawca ponosi całkowitą odpowiedzialność za szkody wyrządzone Zamawiającemu i osobom trzecim korzystającym z posiłków dostarczanych przez Dostawcę.</w:t>
      </w:r>
    </w:p>
    <w:p w14:paraId="669B4412" w14:textId="0C36CEB3" w:rsidR="00C06ABA" w:rsidRPr="00AF61D9" w:rsidRDefault="00C06ABA" w:rsidP="00160466">
      <w:pPr>
        <w:pStyle w:val="Akapitzlist"/>
        <w:numPr>
          <w:ilvl w:val="0"/>
          <w:numId w:val="5"/>
        </w:numPr>
        <w:spacing w:after="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 uwagi na charakter dostawy musi ona być nieprzerwana niezależnie od warunków pogodowych </w:t>
      </w:r>
      <w:r w:rsidR="00ED10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    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i trudności technicznych dostawcy. </w:t>
      </w:r>
    </w:p>
    <w:p w14:paraId="6D8F55CE" w14:textId="77777777" w:rsidR="00C06ABA" w:rsidRPr="00AF61D9" w:rsidRDefault="00C06ABA" w:rsidP="00C06ABA">
      <w:pPr>
        <w:spacing w:after="0" w:line="360" w:lineRule="auto"/>
        <w:jc w:val="center"/>
        <w:rPr>
          <w:rFonts w:ascii="Arial Narrow" w:hAnsi="Arial Narrow"/>
          <w:sz w:val="24"/>
          <w:szCs w:val="24"/>
        </w:rPr>
      </w:pPr>
    </w:p>
    <w:p w14:paraId="2EDBC163" w14:textId="7CE81451" w:rsidR="00C06ABA" w:rsidRPr="00AF61D9" w:rsidRDefault="00C06ABA" w:rsidP="00C06ABA">
      <w:pPr>
        <w:spacing w:after="0" w:line="360" w:lineRule="auto"/>
        <w:jc w:val="center"/>
        <w:rPr>
          <w:rFonts w:ascii="Arial Narrow" w:hAnsi="Arial Narrow"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 xml:space="preserve">§ </w:t>
      </w:r>
      <w:r w:rsidR="0072125A" w:rsidRPr="00CB511A">
        <w:rPr>
          <w:rFonts w:ascii="Arial Narrow" w:hAnsi="Arial Narrow"/>
          <w:b/>
          <w:bCs/>
          <w:sz w:val="24"/>
          <w:szCs w:val="24"/>
        </w:rPr>
        <w:t>4</w:t>
      </w:r>
      <w:r w:rsidRPr="00AF61D9">
        <w:rPr>
          <w:rFonts w:ascii="Arial Narrow" w:hAnsi="Arial Narrow"/>
          <w:sz w:val="24"/>
          <w:szCs w:val="24"/>
        </w:rPr>
        <w:t>.</w:t>
      </w:r>
    </w:p>
    <w:p w14:paraId="3F96CF0D" w14:textId="144A9103" w:rsidR="00C06ABA" w:rsidRPr="00AF61D9" w:rsidRDefault="00C06ABA" w:rsidP="0016046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Wykonawca otrzyma wynagrodzenie za dostarczone posiłki w kwocie brutto ………….. zł za jedną porcję</w:t>
      </w:r>
      <w:r w:rsidR="00ED10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(słownie: ………………………………………………………………………). </w:t>
      </w:r>
    </w:p>
    <w:p w14:paraId="179208A1" w14:textId="3D1C7E84" w:rsidR="00C06ABA" w:rsidRPr="00AF61D9" w:rsidRDefault="00C06ABA" w:rsidP="00160466">
      <w:pPr>
        <w:pStyle w:val="Akapitzlist"/>
        <w:numPr>
          <w:ilvl w:val="0"/>
          <w:numId w:val="6"/>
        </w:numPr>
        <w:spacing w:after="0" w:line="360" w:lineRule="auto"/>
        <w:ind w:left="284" w:right="-142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lastRenderedPageBreak/>
        <w:t xml:space="preserve">W cenie określonej w punkcie 1 zawierają się wszelkie koszty związane z przygotowaniem </w:t>
      </w:r>
      <w:r w:rsidRPr="00AF61D9">
        <w:rPr>
          <w:rFonts w:ascii="Arial Narrow" w:hAnsi="Arial Narrow"/>
          <w:sz w:val="24"/>
          <w:szCs w:val="24"/>
          <w:lang w:eastAsia="pl-PL"/>
        </w:rPr>
        <w:br/>
        <w:t>i dostawą posiłków zgodnie z</w:t>
      </w:r>
      <w:r w:rsidR="00ED10F9">
        <w:rPr>
          <w:rFonts w:ascii="Arial Narrow" w:hAnsi="Arial Narrow"/>
          <w:sz w:val="24"/>
          <w:szCs w:val="24"/>
          <w:lang w:eastAsia="pl-PL"/>
        </w:rPr>
        <w:t xml:space="preserve"> opisem przedmiotu zamówienia w zapytaniu ofertowym</w:t>
      </w:r>
      <w:r w:rsidRPr="00AF61D9">
        <w:rPr>
          <w:rFonts w:ascii="Arial Narrow" w:hAnsi="Arial Narrow"/>
          <w:sz w:val="24"/>
          <w:szCs w:val="24"/>
          <w:lang w:eastAsia="pl-PL"/>
        </w:rPr>
        <w:t xml:space="preserve">. </w:t>
      </w:r>
    </w:p>
    <w:p w14:paraId="5861D956" w14:textId="77777777" w:rsidR="00C06ABA" w:rsidRPr="00AF61D9" w:rsidRDefault="00C06ABA" w:rsidP="0016046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Płatności będą realizowane przelewem na konto Wykonawcy w terminie 30 dni od daty otrzymania przez Zamawiającego faktury. </w:t>
      </w:r>
    </w:p>
    <w:p w14:paraId="3CDB91B5" w14:textId="77777777" w:rsidR="00C06ABA" w:rsidRPr="00AF61D9" w:rsidRDefault="00C06ABA" w:rsidP="0016046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Zapłata wynagrodzenia będzie realizowana w okresach miesięcznych na podstawie wystawionej faktury oraz potwierdzonej przez dyrektorów szkół ilości dostarczonych posiłków. </w:t>
      </w:r>
    </w:p>
    <w:p w14:paraId="4E71A1F2" w14:textId="77777777" w:rsidR="00C06ABA" w:rsidRPr="00AF61D9" w:rsidRDefault="00C06ABA" w:rsidP="0016046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 przypadku urzędowej zmiany stawki podatku VAT nastąpi zmiana umowy aneksem </w:t>
      </w:r>
      <w:r w:rsidRPr="00AF61D9">
        <w:rPr>
          <w:rFonts w:ascii="Arial Narrow" w:hAnsi="Arial Narrow"/>
          <w:sz w:val="24"/>
          <w:szCs w:val="24"/>
          <w:lang w:eastAsia="pl-PL"/>
        </w:rPr>
        <w:br/>
        <w:t xml:space="preserve">i dostosowanie cen do obowiązującej stawki podatku VAT. </w:t>
      </w:r>
    </w:p>
    <w:p w14:paraId="785EAEE8" w14:textId="77777777" w:rsidR="00C06ABA" w:rsidRPr="00AF61D9" w:rsidRDefault="00C06ABA" w:rsidP="00C06ABA">
      <w:pPr>
        <w:spacing w:after="0" w:line="360" w:lineRule="auto"/>
        <w:rPr>
          <w:rFonts w:ascii="Arial Narrow" w:hAnsi="Arial Narrow"/>
          <w:sz w:val="24"/>
          <w:szCs w:val="24"/>
          <w:lang w:eastAsia="pl-PL"/>
        </w:rPr>
      </w:pPr>
    </w:p>
    <w:p w14:paraId="6368ECFF" w14:textId="02F02330" w:rsidR="00C06ABA" w:rsidRPr="00CB511A" w:rsidRDefault="00C06ABA" w:rsidP="00C06ABA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 xml:space="preserve">§ </w:t>
      </w:r>
      <w:r w:rsidR="0072125A" w:rsidRPr="00CB511A">
        <w:rPr>
          <w:rFonts w:ascii="Arial Narrow" w:hAnsi="Arial Narrow"/>
          <w:b/>
          <w:bCs/>
          <w:sz w:val="24"/>
          <w:szCs w:val="24"/>
        </w:rPr>
        <w:t>5</w:t>
      </w:r>
      <w:r w:rsidRPr="00CB511A">
        <w:rPr>
          <w:rFonts w:ascii="Arial Narrow" w:hAnsi="Arial Narrow"/>
          <w:b/>
          <w:bCs/>
          <w:sz w:val="24"/>
          <w:szCs w:val="24"/>
        </w:rPr>
        <w:t>.</w:t>
      </w:r>
    </w:p>
    <w:p w14:paraId="4B58D012" w14:textId="77777777" w:rsidR="00C06ABA" w:rsidRPr="00AF61D9" w:rsidRDefault="00C06ABA" w:rsidP="00160466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 przypadku niewykonania lub nienależytego wykonania umowy Wykonawca płaci Zamawiającemu kary pieniężne w wysokości: </w:t>
      </w:r>
    </w:p>
    <w:p w14:paraId="29332FC9" w14:textId="77777777" w:rsidR="00C06ABA" w:rsidRPr="00AF61D9" w:rsidRDefault="00C06ABA" w:rsidP="0016046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10% wartości umowy w przypadku odstąpienia od umowy przez którąś ze stron </w:t>
      </w:r>
      <w:r w:rsidRPr="00AF61D9">
        <w:rPr>
          <w:rFonts w:ascii="Arial Narrow" w:hAnsi="Arial Narrow"/>
          <w:sz w:val="24"/>
          <w:szCs w:val="24"/>
          <w:lang w:eastAsia="pl-PL"/>
        </w:rPr>
        <w:br/>
        <w:t xml:space="preserve">z przyczyn niezależnych od Zamawiającego, </w:t>
      </w:r>
    </w:p>
    <w:p w14:paraId="2BBD056B" w14:textId="01D25214" w:rsidR="00C06ABA" w:rsidRPr="00AF61D9" w:rsidRDefault="00C06ABA" w:rsidP="0016046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 przypadku niedostarczenia </w:t>
      </w:r>
      <w:r w:rsidR="00ED10F9">
        <w:rPr>
          <w:rFonts w:ascii="Arial Narrow" w:hAnsi="Arial Narrow"/>
          <w:sz w:val="24"/>
          <w:szCs w:val="24"/>
          <w:lang w:eastAsia="pl-PL"/>
        </w:rPr>
        <w:t>posiłków</w:t>
      </w:r>
      <w:r w:rsidRPr="00AF61D9">
        <w:rPr>
          <w:rFonts w:ascii="Arial Narrow" w:hAnsi="Arial Narrow"/>
          <w:sz w:val="24"/>
          <w:szCs w:val="24"/>
          <w:lang w:eastAsia="pl-PL"/>
        </w:rPr>
        <w:t xml:space="preserve"> w danym dniu w kwocie 2000,00 zł za każdy taki dzień</w:t>
      </w:r>
    </w:p>
    <w:p w14:paraId="0D8593B8" w14:textId="77777777" w:rsidR="00C06ABA" w:rsidRPr="00AF61D9" w:rsidRDefault="00C06ABA" w:rsidP="0016046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 przypadku stwierdzenia wadliwości dostarczonych posiłków na skutek naruszenia norm żywnościowych lub przepisów sanitarno-epidemiologicznych w wysokości 1000,00 zł za każdy stwierdzony przypadek. </w:t>
      </w:r>
    </w:p>
    <w:p w14:paraId="5880B603" w14:textId="77777777" w:rsidR="00C06ABA" w:rsidRPr="00AF61D9" w:rsidRDefault="00C06ABA" w:rsidP="00160466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Zamawiający ma prawo do potrącenia wartości naliczonych Wykonawcy kar umownych </w:t>
      </w:r>
      <w:r w:rsidRPr="00AF61D9">
        <w:rPr>
          <w:rFonts w:ascii="Arial Narrow" w:hAnsi="Arial Narrow"/>
          <w:sz w:val="24"/>
          <w:szCs w:val="24"/>
          <w:lang w:eastAsia="pl-PL"/>
        </w:rPr>
        <w:br/>
        <w:t xml:space="preserve">z należnego Wykonawcy wynagrodzenia. </w:t>
      </w:r>
    </w:p>
    <w:p w14:paraId="5CD36575" w14:textId="77777777" w:rsidR="00C06ABA" w:rsidRPr="00AF61D9" w:rsidRDefault="00C06ABA" w:rsidP="00160466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 sytuacji, gdy przewidziana w umowie kara nie pokrywa rozmiarów szkody, każdej ze stron przysługuje prawo żądania odszkodowania na zasadach ogólnych. </w:t>
      </w:r>
    </w:p>
    <w:p w14:paraId="34E82793" w14:textId="77777777" w:rsidR="00C06ABA" w:rsidRPr="00AF61D9" w:rsidRDefault="00C06ABA" w:rsidP="00C06ABA">
      <w:pPr>
        <w:pStyle w:val="Akapitzlist"/>
        <w:spacing w:after="0" w:line="360" w:lineRule="auto"/>
        <w:rPr>
          <w:rFonts w:ascii="Arial Narrow" w:hAnsi="Arial Narrow"/>
          <w:sz w:val="24"/>
          <w:szCs w:val="24"/>
        </w:rPr>
      </w:pPr>
    </w:p>
    <w:p w14:paraId="494305B9" w14:textId="1B4AEA2F" w:rsidR="00C06ABA" w:rsidRPr="00CB511A" w:rsidRDefault="00C06ABA" w:rsidP="00C06ABA">
      <w:pPr>
        <w:pStyle w:val="Akapitzlist"/>
        <w:spacing w:after="0" w:line="360" w:lineRule="auto"/>
        <w:ind w:left="0"/>
        <w:jc w:val="center"/>
        <w:rPr>
          <w:rFonts w:ascii="Arial Narrow" w:hAnsi="Arial Narrow"/>
          <w:b/>
          <w:bCs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 xml:space="preserve">§ </w:t>
      </w:r>
      <w:r w:rsidR="0072125A" w:rsidRPr="00CB511A">
        <w:rPr>
          <w:rFonts w:ascii="Arial Narrow" w:hAnsi="Arial Narrow"/>
          <w:b/>
          <w:bCs/>
          <w:sz w:val="24"/>
          <w:szCs w:val="24"/>
        </w:rPr>
        <w:t>6</w:t>
      </w:r>
      <w:r w:rsidRPr="00CB511A">
        <w:rPr>
          <w:rFonts w:ascii="Arial Narrow" w:hAnsi="Arial Narrow"/>
          <w:b/>
          <w:bCs/>
          <w:sz w:val="24"/>
          <w:szCs w:val="24"/>
        </w:rPr>
        <w:t>.</w:t>
      </w:r>
    </w:p>
    <w:p w14:paraId="2B3F6373" w14:textId="77777777" w:rsidR="00C06ABA" w:rsidRPr="00AF61D9" w:rsidRDefault="00C06ABA" w:rsidP="00160466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Zamawiający może odstąpić od umowy w przypadku niewypełnienia lub nienależytego wypełniania przez Wykonawcę obowiązków wynikających z niniejszej umowy, po uprzednim wezwaniu przez Zamawiającego do realizacji umowy zgodnie z jej wymogami oraz gdy Wykonawca przerwał realizację umowy i przerwa trwa dłużej niż 2 dni. </w:t>
      </w:r>
    </w:p>
    <w:p w14:paraId="39D6F311" w14:textId="77777777" w:rsidR="00C06ABA" w:rsidRPr="00AF61D9" w:rsidRDefault="00C06ABA" w:rsidP="00160466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>Odstąpienie od umowy nastąpi w formie pisemnej pod rygorem nieważności i będzie zawierać uzasadnienie.</w:t>
      </w:r>
    </w:p>
    <w:p w14:paraId="0637A72D" w14:textId="77777777" w:rsidR="00C06ABA" w:rsidRPr="00AF61D9" w:rsidRDefault="00C06ABA" w:rsidP="00160466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Odstąpienie od umowy może być dokonane w terminie 3 dni od dnia powzięcia wiadomości o wystąpieniu przyczyny odstąpienia. </w:t>
      </w:r>
    </w:p>
    <w:p w14:paraId="20150E37" w14:textId="7CA378C4" w:rsidR="00C06ABA" w:rsidRDefault="00C06ABA" w:rsidP="00C06ABA">
      <w:pPr>
        <w:spacing w:after="0" w:line="360" w:lineRule="auto"/>
        <w:rPr>
          <w:rFonts w:ascii="Arial Narrow" w:hAnsi="Arial Narrow"/>
          <w:sz w:val="24"/>
          <w:szCs w:val="24"/>
        </w:rPr>
      </w:pPr>
    </w:p>
    <w:p w14:paraId="265CFD8E" w14:textId="5877EEDA" w:rsidR="00ED10F9" w:rsidRDefault="00ED10F9" w:rsidP="00C06ABA">
      <w:pPr>
        <w:spacing w:after="0" w:line="360" w:lineRule="auto"/>
        <w:rPr>
          <w:rFonts w:ascii="Arial Narrow" w:hAnsi="Arial Narrow"/>
          <w:sz w:val="24"/>
          <w:szCs w:val="24"/>
        </w:rPr>
      </w:pPr>
    </w:p>
    <w:p w14:paraId="0C12F8DD" w14:textId="77777777" w:rsidR="00ED10F9" w:rsidRPr="00AF61D9" w:rsidRDefault="00ED10F9" w:rsidP="00C06ABA">
      <w:pPr>
        <w:spacing w:after="0" w:line="360" w:lineRule="auto"/>
        <w:rPr>
          <w:rFonts w:ascii="Arial Narrow" w:hAnsi="Arial Narrow"/>
          <w:sz w:val="24"/>
          <w:szCs w:val="24"/>
        </w:rPr>
      </w:pPr>
    </w:p>
    <w:p w14:paraId="62CF158A" w14:textId="3423BB3B" w:rsidR="00C06ABA" w:rsidRPr="00CB511A" w:rsidRDefault="00C06ABA" w:rsidP="00C06ABA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 xml:space="preserve">§ </w:t>
      </w:r>
      <w:r w:rsidR="0072125A" w:rsidRPr="00CB511A">
        <w:rPr>
          <w:rFonts w:ascii="Arial Narrow" w:hAnsi="Arial Narrow"/>
          <w:b/>
          <w:bCs/>
          <w:sz w:val="24"/>
          <w:szCs w:val="24"/>
        </w:rPr>
        <w:t>7</w:t>
      </w:r>
      <w:r w:rsidRPr="00CB511A">
        <w:rPr>
          <w:rFonts w:ascii="Arial Narrow" w:hAnsi="Arial Narrow"/>
          <w:b/>
          <w:bCs/>
          <w:sz w:val="24"/>
          <w:szCs w:val="24"/>
        </w:rPr>
        <w:t>.</w:t>
      </w:r>
    </w:p>
    <w:p w14:paraId="3D7A4CDD" w14:textId="77777777" w:rsidR="00C06ABA" w:rsidRPr="00AF61D9" w:rsidRDefault="00C06ABA" w:rsidP="00C06ABA">
      <w:p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Wszelkie zmiany postanowień niniejszej umowy wymagają zgody stron w formie pisemnej. </w:t>
      </w:r>
    </w:p>
    <w:p w14:paraId="17E38C2F" w14:textId="77777777" w:rsidR="00C06ABA" w:rsidRPr="00AF61D9" w:rsidRDefault="00C06ABA" w:rsidP="00C06ABA">
      <w:pPr>
        <w:spacing w:after="0" w:line="360" w:lineRule="auto"/>
        <w:rPr>
          <w:rFonts w:ascii="Arial Narrow" w:hAnsi="Arial Narrow"/>
          <w:sz w:val="24"/>
          <w:szCs w:val="24"/>
        </w:rPr>
      </w:pPr>
    </w:p>
    <w:p w14:paraId="0F85AF02" w14:textId="36A736D3" w:rsidR="00C06ABA" w:rsidRPr="00CB511A" w:rsidRDefault="00C06ABA" w:rsidP="00C06ABA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 xml:space="preserve">§ </w:t>
      </w:r>
      <w:r w:rsidR="00CB511A" w:rsidRPr="00CB511A">
        <w:rPr>
          <w:rFonts w:ascii="Arial Narrow" w:hAnsi="Arial Narrow"/>
          <w:b/>
          <w:bCs/>
          <w:sz w:val="24"/>
          <w:szCs w:val="24"/>
        </w:rPr>
        <w:t>8</w:t>
      </w:r>
      <w:r w:rsidRPr="00CB511A">
        <w:rPr>
          <w:rFonts w:ascii="Arial Narrow" w:hAnsi="Arial Narrow"/>
          <w:b/>
          <w:bCs/>
          <w:sz w:val="24"/>
          <w:szCs w:val="24"/>
        </w:rPr>
        <w:t>.</w:t>
      </w:r>
    </w:p>
    <w:p w14:paraId="1697A197" w14:textId="77777777" w:rsidR="00C06ABA" w:rsidRPr="00AF61D9" w:rsidRDefault="00C06ABA" w:rsidP="00C06ABA">
      <w:p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W sprawach nieuregulowanych w treści niniejszej umowy mają zastosowanie odpowiednie przepisy kodeksu cywilnego i ustawy Prawo zamówień publicznych. </w:t>
      </w:r>
    </w:p>
    <w:p w14:paraId="521EEABB" w14:textId="77777777" w:rsidR="00C06ABA" w:rsidRPr="00AF61D9" w:rsidRDefault="00C06ABA" w:rsidP="00C06ABA">
      <w:pPr>
        <w:spacing w:after="0" w:line="360" w:lineRule="auto"/>
        <w:jc w:val="center"/>
        <w:rPr>
          <w:rFonts w:ascii="Arial Narrow" w:hAnsi="Arial Narrow"/>
          <w:sz w:val="24"/>
          <w:szCs w:val="24"/>
        </w:rPr>
      </w:pPr>
    </w:p>
    <w:p w14:paraId="071FEFB7" w14:textId="3AC2EB7F" w:rsidR="00C06ABA" w:rsidRPr="00CB511A" w:rsidRDefault="00C06ABA" w:rsidP="00C06ABA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 xml:space="preserve">§ </w:t>
      </w:r>
      <w:r w:rsidR="00CB511A" w:rsidRPr="00CB511A">
        <w:rPr>
          <w:rFonts w:ascii="Arial Narrow" w:hAnsi="Arial Narrow"/>
          <w:b/>
          <w:bCs/>
          <w:sz w:val="24"/>
          <w:szCs w:val="24"/>
        </w:rPr>
        <w:t>9</w:t>
      </w:r>
      <w:r w:rsidRPr="00CB511A">
        <w:rPr>
          <w:rFonts w:ascii="Arial Narrow" w:hAnsi="Arial Narrow"/>
          <w:b/>
          <w:bCs/>
          <w:sz w:val="24"/>
          <w:szCs w:val="24"/>
        </w:rPr>
        <w:t>.</w:t>
      </w:r>
    </w:p>
    <w:p w14:paraId="6F3BE28B" w14:textId="77777777" w:rsidR="00C06ABA" w:rsidRPr="00AF61D9" w:rsidRDefault="00C06ABA" w:rsidP="00C06ABA">
      <w:p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  <w:r w:rsidRPr="00AF61D9">
        <w:rPr>
          <w:rFonts w:ascii="Arial Narrow" w:hAnsi="Arial Narrow"/>
          <w:sz w:val="24"/>
          <w:szCs w:val="24"/>
          <w:lang w:eastAsia="pl-PL"/>
        </w:rPr>
        <w:t xml:space="preserve">Spory wynikłe na tle realizacji postanowień niniejszej umowy będzie rozstrzygał właściwy sąd. </w:t>
      </w:r>
    </w:p>
    <w:p w14:paraId="676EEEFF" w14:textId="77777777" w:rsidR="00C06ABA" w:rsidRPr="00AF61D9" w:rsidRDefault="00C06ABA" w:rsidP="00C06ABA">
      <w:pPr>
        <w:spacing w:after="0" w:line="360" w:lineRule="auto"/>
        <w:jc w:val="both"/>
        <w:rPr>
          <w:rFonts w:ascii="Arial Narrow" w:hAnsi="Arial Narrow"/>
          <w:sz w:val="24"/>
          <w:szCs w:val="24"/>
          <w:lang w:eastAsia="pl-PL"/>
        </w:rPr>
      </w:pPr>
    </w:p>
    <w:p w14:paraId="25D39A42" w14:textId="10FB8564" w:rsidR="00C06ABA" w:rsidRPr="00CB511A" w:rsidRDefault="00C06ABA" w:rsidP="00C06ABA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CB511A">
        <w:rPr>
          <w:rFonts w:ascii="Arial Narrow" w:hAnsi="Arial Narrow"/>
          <w:b/>
          <w:bCs/>
          <w:sz w:val="24"/>
          <w:szCs w:val="24"/>
        </w:rPr>
        <w:t>§ 1</w:t>
      </w:r>
      <w:r w:rsidR="00CB511A" w:rsidRPr="00CB511A">
        <w:rPr>
          <w:rFonts w:ascii="Arial Narrow" w:hAnsi="Arial Narrow"/>
          <w:b/>
          <w:bCs/>
          <w:sz w:val="24"/>
          <w:szCs w:val="24"/>
        </w:rPr>
        <w:t>0</w:t>
      </w:r>
      <w:r w:rsidRPr="00CB511A">
        <w:rPr>
          <w:rFonts w:ascii="Arial Narrow" w:hAnsi="Arial Narrow"/>
          <w:b/>
          <w:bCs/>
          <w:sz w:val="24"/>
          <w:szCs w:val="24"/>
        </w:rPr>
        <w:t>.</w:t>
      </w:r>
    </w:p>
    <w:p w14:paraId="41D1A5DA" w14:textId="77777777" w:rsidR="00C06ABA" w:rsidRPr="00AF61D9" w:rsidRDefault="00C06ABA" w:rsidP="00C06ABA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61D9">
        <w:rPr>
          <w:rFonts w:ascii="Arial Narrow" w:eastAsia="Times New Roman" w:hAnsi="Arial Narrow" w:cs="Arial"/>
          <w:sz w:val="24"/>
          <w:szCs w:val="24"/>
          <w:lang w:eastAsia="pl-PL"/>
        </w:rPr>
        <w:t>Umowę sporządzono w dwóch jednobrzmiących egzemplarzach, po jednym dla każdej ze stron.</w:t>
      </w:r>
    </w:p>
    <w:p w14:paraId="22D467CD" w14:textId="77777777" w:rsidR="00C06ABA" w:rsidRPr="00CB511A" w:rsidRDefault="00C06ABA" w:rsidP="00C06ABA">
      <w:pPr>
        <w:spacing w:after="0" w:line="360" w:lineRule="auto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</w:p>
    <w:p w14:paraId="69F9EEDA" w14:textId="77777777" w:rsidR="00C06ABA" w:rsidRPr="00AF61D9" w:rsidRDefault="00C06ABA" w:rsidP="00C06ABA">
      <w:pPr>
        <w:spacing w:after="0" w:line="36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6" w:name="_GoBack"/>
      <w:bookmarkEnd w:id="6"/>
    </w:p>
    <w:p w14:paraId="344D158F" w14:textId="77777777" w:rsidR="00C06ABA" w:rsidRPr="00AF61D9" w:rsidRDefault="00C06ABA" w:rsidP="00C06ABA">
      <w:pPr>
        <w:spacing w:after="0" w:line="36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C40EC2A" w14:textId="77777777" w:rsidR="00C06ABA" w:rsidRPr="00AF61D9" w:rsidRDefault="00C06ABA" w:rsidP="00C06ABA">
      <w:pPr>
        <w:spacing w:after="0" w:line="36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372E1B8" w14:textId="31B0B93C" w:rsidR="003D6EAC" w:rsidRPr="00AF61D9" w:rsidRDefault="00C06ABA" w:rsidP="00C06ABA">
      <w:pPr>
        <w:spacing w:after="0" w:line="360" w:lineRule="auto"/>
        <w:ind w:left="52" w:right="14"/>
        <w:jc w:val="both"/>
        <w:rPr>
          <w:rFonts w:ascii="Arial Narrow" w:hAnsi="Arial Narrow"/>
          <w:sz w:val="24"/>
          <w:szCs w:val="24"/>
        </w:rPr>
      </w:pPr>
      <w:r w:rsidRPr="00AF61D9">
        <w:rPr>
          <w:rFonts w:ascii="Arial Narrow" w:eastAsia="Times New Roman" w:hAnsi="Arial Narrow" w:cs="Arial"/>
          <w:b/>
          <w:sz w:val="24"/>
          <w:szCs w:val="24"/>
          <w:lang w:eastAsia="pl-PL"/>
        </w:rPr>
        <w:t>Wykonawca                                                                               Zamawiający</w:t>
      </w:r>
    </w:p>
    <w:sectPr w:rsidR="003D6EAC" w:rsidRPr="00AF61D9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42A48" w14:textId="77777777" w:rsidR="00AF2464" w:rsidRDefault="00AF2464" w:rsidP="008D1100">
      <w:pPr>
        <w:spacing w:after="0" w:line="240" w:lineRule="auto"/>
      </w:pPr>
      <w:r>
        <w:separator/>
      </w:r>
    </w:p>
  </w:endnote>
  <w:endnote w:type="continuationSeparator" w:id="0">
    <w:p w14:paraId="3BAF5B57" w14:textId="77777777" w:rsidR="00AF2464" w:rsidRDefault="00AF2464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940FC" w14:textId="77777777" w:rsidR="00543688" w:rsidRDefault="00ED593C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09AAF9AE" wp14:editId="7F392FC5">
              <wp:simplePos x="0" y="0"/>
              <wp:positionH relativeFrom="column">
                <wp:posOffset>-347345</wp:posOffset>
              </wp:positionH>
              <wp:positionV relativeFrom="paragraph">
                <wp:posOffset>93344</wp:posOffset>
              </wp:positionV>
              <wp:extent cx="6486525" cy="0"/>
              <wp:effectExtent l="0" t="19050" r="9525" b="0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26A6D6C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59BED448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08E2B05A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FF627" w14:textId="77777777" w:rsidR="00AF2464" w:rsidRDefault="00AF2464" w:rsidP="008D1100">
      <w:pPr>
        <w:spacing w:after="0" w:line="240" w:lineRule="auto"/>
      </w:pPr>
      <w:r>
        <w:separator/>
      </w:r>
    </w:p>
  </w:footnote>
  <w:footnote w:type="continuationSeparator" w:id="0">
    <w:p w14:paraId="179F10A8" w14:textId="77777777" w:rsidR="00AF2464" w:rsidRDefault="00AF2464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1F435" w14:textId="77777777" w:rsidR="008D1100" w:rsidRDefault="00ED593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E6DF35" wp14:editId="1F0DE493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EA952C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E6DF3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4FEA952C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73069997" wp14:editId="5F3F2CEA">
              <wp:simplePos x="0" y="0"/>
              <wp:positionH relativeFrom="column">
                <wp:posOffset>-347345</wp:posOffset>
              </wp:positionH>
              <wp:positionV relativeFrom="paragraph">
                <wp:posOffset>393064</wp:posOffset>
              </wp:positionV>
              <wp:extent cx="6486525" cy="0"/>
              <wp:effectExtent l="0" t="19050" r="9525" b="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727CC0F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AAFEFA" wp14:editId="5C047ADC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9F5AA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23727FC2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AAFEFA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6E99F5AA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23727FC2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32EA330C" wp14:editId="5DB52721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475AC"/>
    <w:multiLevelType w:val="hybridMultilevel"/>
    <w:tmpl w:val="F45E4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504D8"/>
    <w:multiLevelType w:val="hybridMultilevel"/>
    <w:tmpl w:val="FADC7B0C"/>
    <w:lvl w:ilvl="0" w:tplc="EC2A8D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6633AB"/>
    <w:multiLevelType w:val="hybridMultilevel"/>
    <w:tmpl w:val="05E4519A"/>
    <w:lvl w:ilvl="0" w:tplc="AE88072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634003"/>
    <w:multiLevelType w:val="hybridMultilevel"/>
    <w:tmpl w:val="7280029C"/>
    <w:lvl w:ilvl="0" w:tplc="6EA4E54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66F5D"/>
    <w:multiLevelType w:val="hybridMultilevel"/>
    <w:tmpl w:val="D146FF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D4C2E"/>
    <w:multiLevelType w:val="multilevel"/>
    <w:tmpl w:val="76FC172C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38362B7E"/>
    <w:multiLevelType w:val="hybridMultilevel"/>
    <w:tmpl w:val="63A40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B5AB8"/>
    <w:multiLevelType w:val="multilevel"/>
    <w:tmpl w:val="164238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</w:rPr>
    </w:lvl>
  </w:abstractNum>
  <w:abstractNum w:abstractNumId="8" w15:restartNumberingAfterBreak="0">
    <w:nsid w:val="430A2337"/>
    <w:multiLevelType w:val="hybridMultilevel"/>
    <w:tmpl w:val="0246A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A523A"/>
    <w:multiLevelType w:val="hybridMultilevel"/>
    <w:tmpl w:val="B366F0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2C3841"/>
    <w:multiLevelType w:val="hybridMultilevel"/>
    <w:tmpl w:val="091E0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450C4"/>
    <w:multiLevelType w:val="hybridMultilevel"/>
    <w:tmpl w:val="C6982E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411615"/>
    <w:multiLevelType w:val="hybridMultilevel"/>
    <w:tmpl w:val="CCDEE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214CA9"/>
    <w:multiLevelType w:val="hybridMultilevel"/>
    <w:tmpl w:val="172A2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010F01"/>
    <w:multiLevelType w:val="hybridMultilevel"/>
    <w:tmpl w:val="A524D5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61FB1"/>
    <w:multiLevelType w:val="hybridMultilevel"/>
    <w:tmpl w:val="47108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6"/>
  </w:num>
  <w:num w:numId="5">
    <w:abstractNumId w:val="0"/>
  </w:num>
  <w:num w:numId="6">
    <w:abstractNumId w:val="10"/>
  </w:num>
  <w:num w:numId="7">
    <w:abstractNumId w:val="13"/>
  </w:num>
  <w:num w:numId="8">
    <w:abstractNumId w:val="4"/>
  </w:num>
  <w:num w:numId="9">
    <w:abstractNumId w:val="15"/>
  </w:num>
  <w:num w:numId="10">
    <w:abstractNumId w:val="11"/>
  </w:num>
  <w:num w:numId="11">
    <w:abstractNumId w:val="8"/>
  </w:num>
  <w:num w:numId="12">
    <w:abstractNumId w:val="9"/>
  </w:num>
  <w:num w:numId="13">
    <w:abstractNumId w:val="7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D52"/>
    <w:rsid w:val="0000467B"/>
    <w:rsid w:val="000046BC"/>
    <w:rsid w:val="00033196"/>
    <w:rsid w:val="00033422"/>
    <w:rsid w:val="00033993"/>
    <w:rsid w:val="00037A2A"/>
    <w:rsid w:val="00040507"/>
    <w:rsid w:val="000405EA"/>
    <w:rsid w:val="00040C14"/>
    <w:rsid w:val="0005196B"/>
    <w:rsid w:val="0005593D"/>
    <w:rsid w:val="000564CE"/>
    <w:rsid w:val="0006121B"/>
    <w:rsid w:val="000738FC"/>
    <w:rsid w:val="000741CA"/>
    <w:rsid w:val="00074E53"/>
    <w:rsid w:val="000759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4D9B"/>
    <w:rsid w:val="000C5899"/>
    <w:rsid w:val="000C7DCA"/>
    <w:rsid w:val="000D052D"/>
    <w:rsid w:val="000D0838"/>
    <w:rsid w:val="000D08E4"/>
    <w:rsid w:val="000D27F6"/>
    <w:rsid w:val="000D4652"/>
    <w:rsid w:val="000D724C"/>
    <w:rsid w:val="000E4A43"/>
    <w:rsid w:val="000E748A"/>
    <w:rsid w:val="000F0995"/>
    <w:rsid w:val="000F1A06"/>
    <w:rsid w:val="000F4D70"/>
    <w:rsid w:val="000F55D9"/>
    <w:rsid w:val="0010053B"/>
    <w:rsid w:val="0010302D"/>
    <w:rsid w:val="00104F2D"/>
    <w:rsid w:val="00104F34"/>
    <w:rsid w:val="001062EF"/>
    <w:rsid w:val="00107C95"/>
    <w:rsid w:val="00107D6C"/>
    <w:rsid w:val="00116F71"/>
    <w:rsid w:val="001205DC"/>
    <w:rsid w:val="00124387"/>
    <w:rsid w:val="00127361"/>
    <w:rsid w:val="00127FE2"/>
    <w:rsid w:val="00132EDA"/>
    <w:rsid w:val="00134ED5"/>
    <w:rsid w:val="001414DE"/>
    <w:rsid w:val="00143F1F"/>
    <w:rsid w:val="00144661"/>
    <w:rsid w:val="0014478E"/>
    <w:rsid w:val="001447C6"/>
    <w:rsid w:val="001475D5"/>
    <w:rsid w:val="00151CD4"/>
    <w:rsid w:val="001571D8"/>
    <w:rsid w:val="00160466"/>
    <w:rsid w:val="001612CC"/>
    <w:rsid w:val="001648D7"/>
    <w:rsid w:val="00175CB5"/>
    <w:rsid w:val="0018060F"/>
    <w:rsid w:val="0018495F"/>
    <w:rsid w:val="00185106"/>
    <w:rsid w:val="00187268"/>
    <w:rsid w:val="00187C7F"/>
    <w:rsid w:val="001909D0"/>
    <w:rsid w:val="001921AE"/>
    <w:rsid w:val="00195E24"/>
    <w:rsid w:val="001A0300"/>
    <w:rsid w:val="001A491E"/>
    <w:rsid w:val="001A5A50"/>
    <w:rsid w:val="001A74DC"/>
    <w:rsid w:val="001D284E"/>
    <w:rsid w:val="001E0518"/>
    <w:rsid w:val="001E61BA"/>
    <w:rsid w:val="001E7FD1"/>
    <w:rsid w:val="001F00C8"/>
    <w:rsid w:val="001F3FF1"/>
    <w:rsid w:val="001F5D1F"/>
    <w:rsid w:val="002040D7"/>
    <w:rsid w:val="00213FA5"/>
    <w:rsid w:val="00216D70"/>
    <w:rsid w:val="002201BB"/>
    <w:rsid w:val="0022029E"/>
    <w:rsid w:val="00227CF6"/>
    <w:rsid w:val="0023190A"/>
    <w:rsid w:val="002334AA"/>
    <w:rsid w:val="00236144"/>
    <w:rsid w:val="00237AD3"/>
    <w:rsid w:val="002434C2"/>
    <w:rsid w:val="002445C5"/>
    <w:rsid w:val="00254239"/>
    <w:rsid w:val="0025455F"/>
    <w:rsid w:val="00262830"/>
    <w:rsid w:val="002673BD"/>
    <w:rsid w:val="00277D06"/>
    <w:rsid w:val="00281F78"/>
    <w:rsid w:val="00282054"/>
    <w:rsid w:val="00282691"/>
    <w:rsid w:val="002900F5"/>
    <w:rsid w:val="00297F68"/>
    <w:rsid w:val="002A14DF"/>
    <w:rsid w:val="002A3638"/>
    <w:rsid w:val="002A36F1"/>
    <w:rsid w:val="002A56AE"/>
    <w:rsid w:val="002A67BC"/>
    <w:rsid w:val="002B09BC"/>
    <w:rsid w:val="002B4461"/>
    <w:rsid w:val="002C7BF6"/>
    <w:rsid w:val="002D2763"/>
    <w:rsid w:val="002E38B6"/>
    <w:rsid w:val="002E3C9C"/>
    <w:rsid w:val="002E6B29"/>
    <w:rsid w:val="002F0151"/>
    <w:rsid w:val="002F1E39"/>
    <w:rsid w:val="002F43CE"/>
    <w:rsid w:val="00303F3A"/>
    <w:rsid w:val="003163E6"/>
    <w:rsid w:val="003209C3"/>
    <w:rsid w:val="0032194C"/>
    <w:rsid w:val="0032337D"/>
    <w:rsid w:val="0032378C"/>
    <w:rsid w:val="003247FD"/>
    <w:rsid w:val="00327E34"/>
    <w:rsid w:val="0034098C"/>
    <w:rsid w:val="00344644"/>
    <w:rsid w:val="0034475F"/>
    <w:rsid w:val="003507AD"/>
    <w:rsid w:val="00350BC1"/>
    <w:rsid w:val="00351BFE"/>
    <w:rsid w:val="0036093D"/>
    <w:rsid w:val="00360F08"/>
    <w:rsid w:val="003728D8"/>
    <w:rsid w:val="003748D6"/>
    <w:rsid w:val="00381752"/>
    <w:rsid w:val="00381F89"/>
    <w:rsid w:val="0038677D"/>
    <w:rsid w:val="003906C4"/>
    <w:rsid w:val="003A1050"/>
    <w:rsid w:val="003A1261"/>
    <w:rsid w:val="003A2150"/>
    <w:rsid w:val="003A24ED"/>
    <w:rsid w:val="003A2858"/>
    <w:rsid w:val="003A4074"/>
    <w:rsid w:val="003A5CAB"/>
    <w:rsid w:val="003A75B5"/>
    <w:rsid w:val="003C1982"/>
    <w:rsid w:val="003C2800"/>
    <w:rsid w:val="003D1D45"/>
    <w:rsid w:val="003D2001"/>
    <w:rsid w:val="003D2A42"/>
    <w:rsid w:val="003D4311"/>
    <w:rsid w:val="003D6EAC"/>
    <w:rsid w:val="003E018B"/>
    <w:rsid w:val="003E1ECB"/>
    <w:rsid w:val="003E22B6"/>
    <w:rsid w:val="003E3C3B"/>
    <w:rsid w:val="003E3CA2"/>
    <w:rsid w:val="003E6E42"/>
    <w:rsid w:val="003F3C81"/>
    <w:rsid w:val="003F74FC"/>
    <w:rsid w:val="00401222"/>
    <w:rsid w:val="00403178"/>
    <w:rsid w:val="00403D64"/>
    <w:rsid w:val="00411608"/>
    <w:rsid w:val="00412049"/>
    <w:rsid w:val="004135A8"/>
    <w:rsid w:val="004170E4"/>
    <w:rsid w:val="00420E61"/>
    <w:rsid w:val="00423DF4"/>
    <w:rsid w:val="00425022"/>
    <w:rsid w:val="00425E35"/>
    <w:rsid w:val="00426846"/>
    <w:rsid w:val="00427CE6"/>
    <w:rsid w:val="0043330C"/>
    <w:rsid w:val="00434C2A"/>
    <w:rsid w:val="004429F4"/>
    <w:rsid w:val="00443A41"/>
    <w:rsid w:val="00443AF9"/>
    <w:rsid w:val="004503D6"/>
    <w:rsid w:val="00453639"/>
    <w:rsid w:val="00453D24"/>
    <w:rsid w:val="004609C0"/>
    <w:rsid w:val="00462973"/>
    <w:rsid w:val="00463E29"/>
    <w:rsid w:val="00472EB1"/>
    <w:rsid w:val="00480770"/>
    <w:rsid w:val="00483424"/>
    <w:rsid w:val="00484BCD"/>
    <w:rsid w:val="00487364"/>
    <w:rsid w:val="00487E11"/>
    <w:rsid w:val="004925FD"/>
    <w:rsid w:val="00496E37"/>
    <w:rsid w:val="004A3691"/>
    <w:rsid w:val="004A3F75"/>
    <w:rsid w:val="004A5A49"/>
    <w:rsid w:val="004A6D89"/>
    <w:rsid w:val="004B0845"/>
    <w:rsid w:val="004B3009"/>
    <w:rsid w:val="004C0114"/>
    <w:rsid w:val="004C0E38"/>
    <w:rsid w:val="004C1058"/>
    <w:rsid w:val="004C25BB"/>
    <w:rsid w:val="004C3440"/>
    <w:rsid w:val="004C5CD7"/>
    <w:rsid w:val="004E0A78"/>
    <w:rsid w:val="004E391E"/>
    <w:rsid w:val="004F0B42"/>
    <w:rsid w:val="004F2442"/>
    <w:rsid w:val="004F282C"/>
    <w:rsid w:val="004F5DC4"/>
    <w:rsid w:val="005008CB"/>
    <w:rsid w:val="00507B4C"/>
    <w:rsid w:val="005130B3"/>
    <w:rsid w:val="0051446E"/>
    <w:rsid w:val="005234C3"/>
    <w:rsid w:val="005252FB"/>
    <w:rsid w:val="00531F35"/>
    <w:rsid w:val="00542A13"/>
    <w:rsid w:val="00543688"/>
    <w:rsid w:val="005449FF"/>
    <w:rsid w:val="0055051F"/>
    <w:rsid w:val="00551E2C"/>
    <w:rsid w:val="00556584"/>
    <w:rsid w:val="005650C5"/>
    <w:rsid w:val="00566874"/>
    <w:rsid w:val="00571997"/>
    <w:rsid w:val="005872AF"/>
    <w:rsid w:val="00587449"/>
    <w:rsid w:val="00591FC1"/>
    <w:rsid w:val="00592697"/>
    <w:rsid w:val="00594574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20F0F"/>
    <w:rsid w:val="00635F0F"/>
    <w:rsid w:val="00640995"/>
    <w:rsid w:val="00640BC3"/>
    <w:rsid w:val="00643C8E"/>
    <w:rsid w:val="00644CEA"/>
    <w:rsid w:val="006567F1"/>
    <w:rsid w:val="006658A9"/>
    <w:rsid w:val="00667333"/>
    <w:rsid w:val="00691AAB"/>
    <w:rsid w:val="00691C13"/>
    <w:rsid w:val="006939D6"/>
    <w:rsid w:val="00696CA0"/>
    <w:rsid w:val="006A18CD"/>
    <w:rsid w:val="006A6675"/>
    <w:rsid w:val="006A6B63"/>
    <w:rsid w:val="006B0FD3"/>
    <w:rsid w:val="006B19F7"/>
    <w:rsid w:val="006B552D"/>
    <w:rsid w:val="006C4F54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102B"/>
    <w:rsid w:val="00711775"/>
    <w:rsid w:val="00717307"/>
    <w:rsid w:val="0072125A"/>
    <w:rsid w:val="00724BF9"/>
    <w:rsid w:val="00735249"/>
    <w:rsid w:val="00740C4D"/>
    <w:rsid w:val="00740D3E"/>
    <w:rsid w:val="00740FBD"/>
    <w:rsid w:val="00743FCB"/>
    <w:rsid w:val="0075364E"/>
    <w:rsid w:val="0075545D"/>
    <w:rsid w:val="00757098"/>
    <w:rsid w:val="00761DBE"/>
    <w:rsid w:val="0076348D"/>
    <w:rsid w:val="00764D14"/>
    <w:rsid w:val="00766A65"/>
    <w:rsid w:val="00767CB9"/>
    <w:rsid w:val="00776AD5"/>
    <w:rsid w:val="007845A0"/>
    <w:rsid w:val="007847E9"/>
    <w:rsid w:val="0079039D"/>
    <w:rsid w:val="007A2223"/>
    <w:rsid w:val="007A3734"/>
    <w:rsid w:val="007A4D6C"/>
    <w:rsid w:val="007A6738"/>
    <w:rsid w:val="007B0B9C"/>
    <w:rsid w:val="007B1DB0"/>
    <w:rsid w:val="007B220C"/>
    <w:rsid w:val="007C4072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D04"/>
    <w:rsid w:val="00805944"/>
    <w:rsid w:val="00807900"/>
    <w:rsid w:val="00810737"/>
    <w:rsid w:val="00810901"/>
    <w:rsid w:val="00812B84"/>
    <w:rsid w:val="00813EB2"/>
    <w:rsid w:val="00816574"/>
    <w:rsid w:val="00817F30"/>
    <w:rsid w:val="00820966"/>
    <w:rsid w:val="00821456"/>
    <w:rsid w:val="008227A8"/>
    <w:rsid w:val="00825803"/>
    <w:rsid w:val="00826F88"/>
    <w:rsid w:val="00827F50"/>
    <w:rsid w:val="00831F3E"/>
    <w:rsid w:val="0083316F"/>
    <w:rsid w:val="008356E2"/>
    <w:rsid w:val="00835EAF"/>
    <w:rsid w:val="008457FB"/>
    <w:rsid w:val="00847ADD"/>
    <w:rsid w:val="0085146A"/>
    <w:rsid w:val="00854EB9"/>
    <w:rsid w:val="0085576C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5967"/>
    <w:rsid w:val="008A344E"/>
    <w:rsid w:val="008B6E93"/>
    <w:rsid w:val="008C0E90"/>
    <w:rsid w:val="008C617E"/>
    <w:rsid w:val="008C72E4"/>
    <w:rsid w:val="008D0A0F"/>
    <w:rsid w:val="008D0EFF"/>
    <w:rsid w:val="008D105E"/>
    <w:rsid w:val="008D1100"/>
    <w:rsid w:val="008D478E"/>
    <w:rsid w:val="008E18F4"/>
    <w:rsid w:val="008E2F8D"/>
    <w:rsid w:val="008E4A77"/>
    <w:rsid w:val="008E6997"/>
    <w:rsid w:val="008F03BA"/>
    <w:rsid w:val="008F488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5135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05B"/>
    <w:rsid w:val="009D76E3"/>
    <w:rsid w:val="009E0E36"/>
    <w:rsid w:val="009E4E83"/>
    <w:rsid w:val="009E51EC"/>
    <w:rsid w:val="009E75D5"/>
    <w:rsid w:val="009F04EA"/>
    <w:rsid w:val="009F06F0"/>
    <w:rsid w:val="00A021D9"/>
    <w:rsid w:val="00A0332A"/>
    <w:rsid w:val="00A03E07"/>
    <w:rsid w:val="00A0407B"/>
    <w:rsid w:val="00A079BA"/>
    <w:rsid w:val="00A12C44"/>
    <w:rsid w:val="00A21F2E"/>
    <w:rsid w:val="00A32BA0"/>
    <w:rsid w:val="00A337FE"/>
    <w:rsid w:val="00A33D7D"/>
    <w:rsid w:val="00A34B54"/>
    <w:rsid w:val="00A43341"/>
    <w:rsid w:val="00A44A38"/>
    <w:rsid w:val="00A613D6"/>
    <w:rsid w:val="00A65182"/>
    <w:rsid w:val="00A72CCC"/>
    <w:rsid w:val="00A75445"/>
    <w:rsid w:val="00A80B56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2D45"/>
    <w:rsid w:val="00AB30DD"/>
    <w:rsid w:val="00AB6784"/>
    <w:rsid w:val="00AB7319"/>
    <w:rsid w:val="00AC238F"/>
    <w:rsid w:val="00AC6322"/>
    <w:rsid w:val="00AC715C"/>
    <w:rsid w:val="00AD0B26"/>
    <w:rsid w:val="00AD2CCE"/>
    <w:rsid w:val="00AE4770"/>
    <w:rsid w:val="00AE477F"/>
    <w:rsid w:val="00AE764A"/>
    <w:rsid w:val="00AF1789"/>
    <w:rsid w:val="00AF2464"/>
    <w:rsid w:val="00AF40B6"/>
    <w:rsid w:val="00AF61D9"/>
    <w:rsid w:val="00AF6B32"/>
    <w:rsid w:val="00B0130E"/>
    <w:rsid w:val="00B03499"/>
    <w:rsid w:val="00B0744F"/>
    <w:rsid w:val="00B22753"/>
    <w:rsid w:val="00B2485B"/>
    <w:rsid w:val="00B25367"/>
    <w:rsid w:val="00B30F87"/>
    <w:rsid w:val="00B34D52"/>
    <w:rsid w:val="00B3604D"/>
    <w:rsid w:val="00B40D7B"/>
    <w:rsid w:val="00B41B52"/>
    <w:rsid w:val="00B42651"/>
    <w:rsid w:val="00B43069"/>
    <w:rsid w:val="00B61949"/>
    <w:rsid w:val="00B61D65"/>
    <w:rsid w:val="00B66E07"/>
    <w:rsid w:val="00B678F5"/>
    <w:rsid w:val="00B72963"/>
    <w:rsid w:val="00B8056C"/>
    <w:rsid w:val="00B90DCD"/>
    <w:rsid w:val="00B9164D"/>
    <w:rsid w:val="00B91A29"/>
    <w:rsid w:val="00B93754"/>
    <w:rsid w:val="00B95E1A"/>
    <w:rsid w:val="00BA2716"/>
    <w:rsid w:val="00BA33DA"/>
    <w:rsid w:val="00BB4113"/>
    <w:rsid w:val="00BB4283"/>
    <w:rsid w:val="00BC2CC6"/>
    <w:rsid w:val="00BC68E4"/>
    <w:rsid w:val="00BD03E4"/>
    <w:rsid w:val="00BE069D"/>
    <w:rsid w:val="00BE3E38"/>
    <w:rsid w:val="00BE4166"/>
    <w:rsid w:val="00BE553D"/>
    <w:rsid w:val="00BF494E"/>
    <w:rsid w:val="00BF4EA1"/>
    <w:rsid w:val="00C002D1"/>
    <w:rsid w:val="00C00B0E"/>
    <w:rsid w:val="00C01182"/>
    <w:rsid w:val="00C015D4"/>
    <w:rsid w:val="00C0263B"/>
    <w:rsid w:val="00C03CE2"/>
    <w:rsid w:val="00C06ABA"/>
    <w:rsid w:val="00C2149D"/>
    <w:rsid w:val="00C2592D"/>
    <w:rsid w:val="00C273EA"/>
    <w:rsid w:val="00C3052A"/>
    <w:rsid w:val="00C41B8C"/>
    <w:rsid w:val="00C43062"/>
    <w:rsid w:val="00C47542"/>
    <w:rsid w:val="00C512F2"/>
    <w:rsid w:val="00C514E2"/>
    <w:rsid w:val="00C55E4A"/>
    <w:rsid w:val="00C57ED5"/>
    <w:rsid w:val="00C614A7"/>
    <w:rsid w:val="00C62EC0"/>
    <w:rsid w:val="00C65A14"/>
    <w:rsid w:val="00C735A4"/>
    <w:rsid w:val="00C73DB0"/>
    <w:rsid w:val="00C90A93"/>
    <w:rsid w:val="00CA1A4B"/>
    <w:rsid w:val="00CA5EF0"/>
    <w:rsid w:val="00CB511A"/>
    <w:rsid w:val="00CD0B98"/>
    <w:rsid w:val="00CD552C"/>
    <w:rsid w:val="00CD6E88"/>
    <w:rsid w:val="00CE0D25"/>
    <w:rsid w:val="00CF1907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12E3"/>
    <w:rsid w:val="00D726D3"/>
    <w:rsid w:val="00D73A74"/>
    <w:rsid w:val="00D80867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25EB"/>
    <w:rsid w:val="00DD716A"/>
    <w:rsid w:val="00DE0B70"/>
    <w:rsid w:val="00DE33AA"/>
    <w:rsid w:val="00DE58EF"/>
    <w:rsid w:val="00DE7EE6"/>
    <w:rsid w:val="00DF260A"/>
    <w:rsid w:val="00E006DB"/>
    <w:rsid w:val="00E0406E"/>
    <w:rsid w:val="00E1010B"/>
    <w:rsid w:val="00E12371"/>
    <w:rsid w:val="00E25367"/>
    <w:rsid w:val="00E330CD"/>
    <w:rsid w:val="00E378A9"/>
    <w:rsid w:val="00E4507E"/>
    <w:rsid w:val="00E4510C"/>
    <w:rsid w:val="00E552E4"/>
    <w:rsid w:val="00E5577C"/>
    <w:rsid w:val="00E55B2F"/>
    <w:rsid w:val="00E577E8"/>
    <w:rsid w:val="00E63EE3"/>
    <w:rsid w:val="00E863AA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10F9"/>
    <w:rsid w:val="00ED593C"/>
    <w:rsid w:val="00ED7990"/>
    <w:rsid w:val="00EE1FA5"/>
    <w:rsid w:val="00EE2444"/>
    <w:rsid w:val="00EF4123"/>
    <w:rsid w:val="00EF621D"/>
    <w:rsid w:val="00F005C5"/>
    <w:rsid w:val="00F0184D"/>
    <w:rsid w:val="00F13899"/>
    <w:rsid w:val="00F14F7F"/>
    <w:rsid w:val="00F22E6F"/>
    <w:rsid w:val="00F26691"/>
    <w:rsid w:val="00F266EC"/>
    <w:rsid w:val="00F30977"/>
    <w:rsid w:val="00F30B89"/>
    <w:rsid w:val="00F36E7A"/>
    <w:rsid w:val="00F445AF"/>
    <w:rsid w:val="00F56F19"/>
    <w:rsid w:val="00F576B8"/>
    <w:rsid w:val="00F605FF"/>
    <w:rsid w:val="00F678A4"/>
    <w:rsid w:val="00F7359A"/>
    <w:rsid w:val="00F7559A"/>
    <w:rsid w:val="00F82DB3"/>
    <w:rsid w:val="00F95230"/>
    <w:rsid w:val="00F95A1D"/>
    <w:rsid w:val="00F96097"/>
    <w:rsid w:val="00FA0F75"/>
    <w:rsid w:val="00FA2E5B"/>
    <w:rsid w:val="00FC0C7E"/>
    <w:rsid w:val="00FC2907"/>
    <w:rsid w:val="00FC6E3B"/>
    <w:rsid w:val="00FD0732"/>
    <w:rsid w:val="00FD2E4E"/>
    <w:rsid w:val="00FD7ECE"/>
    <w:rsid w:val="00FE13B9"/>
    <w:rsid w:val="00FE1B9F"/>
    <w:rsid w:val="00FE5143"/>
    <w:rsid w:val="00FE5A03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B9318"/>
  <w15:docId w15:val="{481F01D3-AEE4-4D9E-961D-2BF31E88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0C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7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46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609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17F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treci2">
    <w:name w:val="Tekst treści (2)_"/>
    <w:link w:val="Teksttreci20"/>
    <w:rsid w:val="003E6E42"/>
    <w:rPr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E42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Theme="minorHAnsi" w:hAnsiTheme="minorHAnsi"/>
      <w:b/>
      <w:bCs/>
    </w:rPr>
  </w:style>
  <w:style w:type="paragraph" w:styleId="NormalnyWeb">
    <w:name w:val="Normal (Web)"/>
    <w:basedOn w:val="Normalny"/>
    <w:rsid w:val="003E6E4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rsid w:val="003E6E42"/>
    <w:rPr>
      <w:b/>
      <w:bCs/>
    </w:rPr>
  </w:style>
  <w:style w:type="character" w:customStyle="1" w:styleId="address">
    <w:name w:val="address"/>
    <w:rsid w:val="003E6E42"/>
  </w:style>
  <w:style w:type="paragraph" w:customStyle="1" w:styleId="Standard">
    <w:name w:val="Standard"/>
    <w:rsid w:val="00116F71"/>
    <w:pPr>
      <w:suppressAutoHyphens/>
      <w:autoSpaceDN w:val="0"/>
      <w:spacing w:after="0" w:line="254" w:lineRule="auto"/>
      <w:textAlignment w:val="baseline"/>
    </w:pPr>
    <w:rPr>
      <w:rFonts w:ascii="Arial" w:eastAsia="SimSun" w:hAnsi="Arial" w:cs="Tahoma"/>
      <w:kern w:val="3"/>
    </w:rPr>
  </w:style>
  <w:style w:type="numbering" w:customStyle="1" w:styleId="WWNum26">
    <w:name w:val="WWNum26"/>
    <w:basedOn w:val="Bezlisty"/>
    <w:rsid w:val="00116F71"/>
    <w:pPr>
      <w:numPr>
        <w:numId w:val="1"/>
      </w:numPr>
    </w:pPr>
  </w:style>
  <w:style w:type="table" w:styleId="Tabela-Siatka">
    <w:name w:val="Table Grid"/>
    <w:basedOn w:val="Standardowy"/>
    <w:uiPriority w:val="59"/>
    <w:rsid w:val="00C73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2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1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%20Ksi&#261;&#380;ek\AppData\Local\Microsoft\Windows\INetCache\Content.Outlook\9PZOZY5B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0DDA1-6278-4D5F-8B32-3BF8177FC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16</TotalTime>
  <Pages>1</Pages>
  <Words>1207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Daria</cp:lastModifiedBy>
  <cp:revision>4</cp:revision>
  <cp:lastPrinted>2021-12-22T10:14:00Z</cp:lastPrinted>
  <dcterms:created xsi:type="dcterms:W3CDTF">2021-12-22T09:35:00Z</dcterms:created>
  <dcterms:modified xsi:type="dcterms:W3CDTF">2021-12-22T10:14:00Z</dcterms:modified>
</cp:coreProperties>
</file>